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C04" w:rsidRPr="00FD6ED2" w:rsidRDefault="00F02E64">
      <w:pPr>
        <w:pStyle w:val="Heading5"/>
        <w:spacing w:after="280"/>
        <w:jc w:val="center"/>
        <w:rPr>
          <w:rFonts w:ascii="Twinkl" w:eastAsia="Comic Sans MS" w:hAnsi="Twinkl" w:cs="Comic Sans MS"/>
          <w:sz w:val="32"/>
          <w:szCs w:val="32"/>
        </w:rPr>
      </w:pPr>
      <w:r w:rsidRPr="00FD6ED2">
        <w:rPr>
          <w:rFonts w:ascii="Twinkl" w:eastAsia="Comic Sans MS" w:hAnsi="Twinkl" w:cs="Comic Sans MS"/>
          <w:sz w:val="32"/>
          <w:szCs w:val="32"/>
        </w:rPr>
        <w:t>Handwriting Jingles</w:t>
      </w:r>
      <w:r w:rsidRPr="00FD6ED2">
        <w:rPr>
          <w:rFonts w:ascii="Twinkl" w:hAnsi="Twinkl"/>
          <w:noProof/>
          <w:lang w:val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4914900</wp:posOffset>
            </wp:positionH>
            <wp:positionV relativeFrom="paragraph">
              <wp:posOffset>-228599</wp:posOffset>
            </wp:positionV>
            <wp:extent cx="1116330" cy="59880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FD6ED2">
        <w:rPr>
          <w:rFonts w:ascii="Twinkl" w:hAnsi="Twinkl"/>
          <w:noProof/>
          <w:lang w:val="en-GB"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-571499</wp:posOffset>
            </wp:positionH>
            <wp:positionV relativeFrom="paragraph">
              <wp:posOffset>-228599</wp:posOffset>
            </wp:positionV>
            <wp:extent cx="1116330" cy="598805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054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90"/>
        <w:gridCol w:w="9454"/>
      </w:tblGrid>
      <w:tr w:rsidR="00052C04" w:rsidRPr="00FD6ED2" w:rsidTr="00FD6ED2">
        <w:trPr>
          <w:trHeight w:val="289"/>
        </w:trPr>
        <w:tc>
          <w:tcPr>
            <w:tcW w:w="10544" w:type="dxa"/>
            <w:gridSpan w:val="2"/>
          </w:tcPr>
          <w:p w:rsidR="00052C04" w:rsidRPr="00FD6ED2" w:rsidRDefault="00F02E64" w:rsidP="00FD6ED2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 xml:space="preserve">Curly </w:t>
            </w:r>
            <w:r w:rsidR="00FD6ED2"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Caterpillar</w:t>
            </w: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 xml:space="preserve"> </w:t>
            </w:r>
            <w:r w:rsidR="00F85BB1"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 xml:space="preserve">Family                          </w:t>
            </w:r>
            <w:r w:rsidRPr="00FD6ED2">
              <w:rPr>
                <w:rFonts w:ascii="Twinkl" w:eastAsia="Comic Sans MS" w:hAnsi="Twinkl" w:cs="Comic Sans MS"/>
                <w:b w:val="0"/>
                <w:i/>
                <w:sz w:val="22"/>
                <w:szCs w:val="22"/>
              </w:rPr>
              <w:t>(Anticlockwise movements)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</w:t>
            </w:r>
          </w:p>
        </w:tc>
      </w:tr>
      <w:tr w:rsidR="00052C04" w:rsidRPr="00FD6ED2" w:rsidTr="00FD6ED2">
        <w:trPr>
          <w:trHeight w:val="306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c</w:t>
            </w:r>
          </w:p>
        </w:tc>
        <w:tc>
          <w:tcPr>
            <w:tcW w:w="9454" w:type="dxa"/>
          </w:tcPr>
          <w:p w:rsidR="00052C04" w:rsidRPr="00FD6ED2" w:rsidRDefault="00F02E64" w:rsidP="00FD6ED2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Round like a </w:t>
            </w:r>
            <w:r w:rsidR="00FD6ED2" w:rsidRPr="00FD6ED2">
              <w:rPr>
                <w:rFonts w:ascii="Twinkl" w:eastAsia="Comic Sans MS" w:hAnsi="Twinkl" w:cs="Comic Sans MS"/>
                <w:sz w:val="22"/>
                <w:szCs w:val="22"/>
              </w:rPr>
              <w:t>curly caterpillar</w:t>
            </w:r>
          </w:p>
        </w:tc>
      </w:tr>
      <w:tr w:rsidR="00052C04" w:rsidRPr="00FD6ED2" w:rsidTr="00FD6ED2">
        <w:trPr>
          <w:trHeight w:val="289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o</w:t>
            </w:r>
          </w:p>
        </w:tc>
        <w:tc>
          <w:tcPr>
            <w:tcW w:w="9454" w:type="dxa"/>
          </w:tcPr>
          <w:p w:rsidR="00052C04" w:rsidRPr="00FD6ED2" w:rsidRDefault="00F02E64">
            <w:pPr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Round like a curly </w:t>
            </w:r>
            <w:r w:rsidR="00FD6ED2"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caterpillar</w:t>
            </w: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 and join it up</w:t>
            </w:r>
          </w:p>
        </w:tc>
      </w:tr>
      <w:tr w:rsidR="00052C04" w:rsidRPr="00FD6ED2" w:rsidTr="00FD6ED2">
        <w:trPr>
          <w:trHeight w:val="289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a</w:t>
            </w:r>
          </w:p>
        </w:tc>
        <w:tc>
          <w:tcPr>
            <w:tcW w:w="9454" w:type="dxa"/>
          </w:tcPr>
          <w:p w:rsidR="00052C04" w:rsidRPr="00FD6ED2" w:rsidRDefault="00F02E64">
            <w:pPr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Round like a curly </w:t>
            </w:r>
            <w:r w:rsidR="00FD6ED2"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caterpillar</w:t>
            </w: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, join it straight and down with a flick</w:t>
            </w:r>
          </w:p>
        </w:tc>
      </w:tr>
      <w:tr w:rsidR="00052C04" w:rsidRPr="00FD6ED2" w:rsidTr="00FD6ED2">
        <w:trPr>
          <w:trHeight w:val="289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d</w:t>
            </w:r>
          </w:p>
        </w:tc>
        <w:tc>
          <w:tcPr>
            <w:tcW w:w="9454" w:type="dxa"/>
          </w:tcPr>
          <w:p w:rsidR="00052C04" w:rsidRPr="00FD6ED2" w:rsidRDefault="00F02E64">
            <w:pPr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Round like a curly </w:t>
            </w:r>
            <w:r w:rsidR="00FD6ED2"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caterpillar</w:t>
            </w: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, up to the top and down with a flick</w:t>
            </w:r>
          </w:p>
        </w:tc>
      </w:tr>
      <w:tr w:rsidR="00052C04" w:rsidRPr="00FD6ED2" w:rsidTr="00FD6ED2">
        <w:trPr>
          <w:trHeight w:val="306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g</w:t>
            </w:r>
          </w:p>
        </w:tc>
        <w:tc>
          <w:tcPr>
            <w:tcW w:w="9454" w:type="dxa"/>
          </w:tcPr>
          <w:p w:rsidR="00052C04" w:rsidRPr="00FD6ED2" w:rsidRDefault="00F02E64">
            <w:pPr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Round like a curly </w:t>
            </w:r>
            <w:r w:rsidR="00FD6ED2"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caterpillar</w:t>
            </w: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, join it straight and down with a tail</w:t>
            </w:r>
          </w:p>
        </w:tc>
      </w:tr>
      <w:tr w:rsidR="00052C04" w:rsidRPr="00FD6ED2" w:rsidTr="00FD6ED2">
        <w:trPr>
          <w:trHeight w:val="289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q</w:t>
            </w:r>
          </w:p>
        </w:tc>
        <w:tc>
          <w:tcPr>
            <w:tcW w:w="9454" w:type="dxa"/>
          </w:tcPr>
          <w:p w:rsidR="00052C04" w:rsidRPr="00FD6ED2" w:rsidRDefault="00F02E64">
            <w:pPr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Round like a curly </w:t>
            </w:r>
            <w:r w:rsidR="00FD6ED2"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caterpillar</w:t>
            </w:r>
            <w:r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>, join it straight and down to the bottom</w:t>
            </w:r>
            <w:r w:rsidR="00FD6ED2" w:rsidRPr="00FD6ED2">
              <w:rPr>
                <w:rFonts w:ascii="Twinkl" w:eastAsia="Comic Sans MS" w:hAnsi="Twinkl" w:cs="Comic Sans MS"/>
                <w:b/>
                <w:sz w:val="22"/>
                <w:szCs w:val="22"/>
              </w:rPr>
              <w:t xml:space="preserve"> and kick!</w:t>
            </w:r>
          </w:p>
        </w:tc>
      </w:tr>
      <w:tr w:rsidR="00052C04" w:rsidRPr="00FD6ED2" w:rsidTr="00FD6ED2">
        <w:trPr>
          <w:trHeight w:val="289"/>
        </w:trPr>
        <w:tc>
          <w:tcPr>
            <w:tcW w:w="1090" w:type="dxa"/>
          </w:tcPr>
          <w:p w:rsidR="00052C04" w:rsidRPr="00FD582A" w:rsidRDefault="00F02E64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e</w:t>
            </w:r>
          </w:p>
        </w:tc>
        <w:tc>
          <w:tcPr>
            <w:tcW w:w="9454" w:type="dxa"/>
          </w:tcPr>
          <w:p w:rsidR="00052C04" w:rsidRPr="00FD6ED2" w:rsidRDefault="00F02E64" w:rsidP="00FD6ED2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Start</w:t>
            </w:r>
            <w:r w:rsid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and across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in the middle, </w:t>
            </w:r>
            <w:r w:rsidR="00FD6ED2">
              <w:rPr>
                <w:rFonts w:ascii="Twinkl" w:eastAsia="Comic Sans MS" w:hAnsi="Twinkl" w:cs="Comic Sans MS"/>
                <w:sz w:val="22"/>
                <w:szCs w:val="22"/>
              </w:rPr>
              <w:t>round like a curly caterpillar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582A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s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>
              <w:rPr>
                <w:rFonts w:ascii="Twinkl" w:eastAsia="Comic Sans MS" w:hAnsi="Twinkl" w:cs="Comic Sans MS"/>
                <w:sz w:val="22"/>
                <w:szCs w:val="22"/>
              </w:rPr>
              <w:t>Slither down like a snake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582A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</w:pPr>
            <w:r w:rsidRPr="00FD582A">
              <w:rPr>
                <w:rFonts w:ascii="Twinkl" w:eastAsia="Comic Sans MS" w:hAnsi="Twinkl" w:cs="Comic Sans MS"/>
                <w:color w:val="92D050"/>
                <w:sz w:val="22"/>
                <w:szCs w:val="22"/>
              </w:rPr>
              <w:t>f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Caterpillar at the top, all the way down, caterpillar at the bottom</w:t>
            </w:r>
          </w:p>
        </w:tc>
      </w:tr>
      <w:tr w:rsidR="00F85BB1" w:rsidRPr="00FD6ED2" w:rsidTr="00FD6ED2">
        <w:trPr>
          <w:trHeight w:val="591"/>
        </w:trPr>
        <w:tc>
          <w:tcPr>
            <w:tcW w:w="10544" w:type="dxa"/>
            <w:gridSpan w:val="2"/>
          </w:tcPr>
          <w:p w:rsidR="00F85BB1" w:rsidRPr="00FD6ED2" w:rsidRDefault="00310970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Bridge</w:t>
            </w:r>
            <w:r w:rsidR="00F85BB1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 xml:space="preserve"> Family</w:t>
            </w:r>
            <w:r w:rsidR="00F85BB1"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                       </w:t>
            </w:r>
            <w:r w:rsidR="00F85BB1" w:rsidRPr="00FD6ED2">
              <w:rPr>
                <w:rFonts w:ascii="Twinkl" w:eastAsia="Comic Sans MS" w:hAnsi="Twinkl" w:cs="Comic Sans MS"/>
                <w:b w:val="0"/>
                <w:i/>
                <w:sz w:val="22"/>
                <w:szCs w:val="22"/>
              </w:rPr>
              <w:t>(down, up and over movements)</w:t>
            </w:r>
          </w:p>
        </w:tc>
      </w:tr>
      <w:tr w:rsidR="00F85BB1" w:rsidRPr="00FD6ED2" w:rsidTr="00FD6ED2">
        <w:trPr>
          <w:trHeight w:val="306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r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Straight down like a soldier, up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 xml:space="preserve"> and over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the bridge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n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Straight down like a soldier, up 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>and over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the bridge, down with a flick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m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Straight down like a soldier, up 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 xml:space="preserve">and over 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the bridge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 xml:space="preserve"> 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down and again</w:t>
            </w:r>
          </w:p>
        </w:tc>
      </w:tr>
      <w:tr w:rsidR="00F85BB1" w:rsidRPr="00FD6ED2" w:rsidTr="00FD6ED2">
        <w:trPr>
          <w:trHeight w:val="306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h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Straight down 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 xml:space="preserve">like a tall soldier, up and over 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the bridge, down with a flick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b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Straight down like a tall soldier, up 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>and over the bridge, down and round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p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Straight down like a long soldier, up 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>and over</w:t>
            </w: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 the bridge, 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>down and round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FF6600"/>
                <w:sz w:val="22"/>
                <w:szCs w:val="22"/>
              </w:rPr>
              <w:t>k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Straight down like a</w:t>
            </w:r>
            <w:r>
              <w:rPr>
                <w:rFonts w:ascii="Twinkl" w:eastAsia="Comic Sans MS" w:hAnsi="Twinkl" w:cs="Comic Sans MS"/>
                <w:sz w:val="22"/>
                <w:szCs w:val="22"/>
              </w:rPr>
              <w:t xml:space="preserve"> tall soldier, up and over the bridge, small loop round and kick!</w:t>
            </w:r>
          </w:p>
        </w:tc>
      </w:tr>
      <w:tr w:rsidR="00F85BB1" w:rsidRPr="00FD6ED2" w:rsidTr="00FD6ED2">
        <w:trPr>
          <w:trHeight w:val="538"/>
        </w:trPr>
        <w:tc>
          <w:tcPr>
            <w:tcW w:w="10544" w:type="dxa"/>
            <w:gridSpan w:val="2"/>
          </w:tcPr>
          <w:p w:rsidR="00F85BB1" w:rsidRPr="00FD6ED2" w:rsidRDefault="00EF17FD" w:rsidP="00F85BB1">
            <w:pPr>
              <w:pStyle w:val="Heading5"/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</w:pPr>
            <w:r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  <w:t>Ladder</w:t>
            </w:r>
            <w:r w:rsidR="00F85BB1" w:rsidRPr="00FD6ED2"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  <w:t xml:space="preserve"> Family                        </w:t>
            </w:r>
            <w:r w:rsidR="00F85BB1" w:rsidRPr="00FD6ED2">
              <w:rPr>
                <w:rFonts w:ascii="Twinkl" w:eastAsia="Comic Sans MS" w:hAnsi="Twinkl" w:cs="Comic Sans MS"/>
                <w:b w:val="0"/>
                <w:i/>
                <w:sz w:val="22"/>
                <w:szCs w:val="22"/>
              </w:rPr>
              <w:t>(mainly down moveme</w:t>
            </w:r>
            <w:bookmarkStart w:id="0" w:name="_GoBack"/>
            <w:bookmarkEnd w:id="0"/>
            <w:r w:rsidR="00F85BB1" w:rsidRPr="00FD6ED2">
              <w:rPr>
                <w:rFonts w:ascii="Twinkl" w:eastAsia="Comic Sans MS" w:hAnsi="Twinkl" w:cs="Comic Sans MS"/>
                <w:b w:val="0"/>
                <w:i/>
                <w:sz w:val="22"/>
                <w:szCs w:val="22"/>
              </w:rPr>
              <w:t>nts</w:t>
            </w:r>
            <w:r w:rsidR="00F85BB1" w:rsidRPr="00FD6ED2">
              <w:rPr>
                <w:rFonts w:ascii="Twinkl" w:eastAsia="Comic Sans MS" w:hAnsi="Twinkl" w:cs="Comic Sans MS"/>
                <w:b w:val="0"/>
                <w:i/>
                <w:color w:val="800080"/>
                <w:sz w:val="22"/>
                <w:szCs w:val="22"/>
              </w:rPr>
              <w:t>)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  <w:t>l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Straight down with a flick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</w:pPr>
            <w:proofErr w:type="spellStart"/>
            <w:r w:rsidRPr="00FD6ED2"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Small and straight with a dot on top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  <w:t>t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Straight down with a flick and a cross in the middle</w:t>
            </w:r>
          </w:p>
        </w:tc>
      </w:tr>
      <w:tr w:rsidR="00F85BB1" w:rsidRPr="00FD6ED2" w:rsidTr="00FD6ED2">
        <w:trPr>
          <w:trHeight w:val="306"/>
        </w:trPr>
        <w:tc>
          <w:tcPr>
            <w:tcW w:w="1090" w:type="dxa"/>
          </w:tcPr>
          <w:p w:rsidR="00F85BB1" w:rsidRPr="00FD6ED2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800080"/>
                <w:sz w:val="22"/>
                <w:szCs w:val="22"/>
              </w:rPr>
              <w:t>j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Long and straight with a caterpillar underneath and a dot on top</w:t>
            </w:r>
          </w:p>
        </w:tc>
      </w:tr>
      <w:tr w:rsidR="00F85BB1" w:rsidRPr="00FD6ED2" w:rsidTr="00FD6ED2">
        <w:trPr>
          <w:trHeight w:val="306"/>
        </w:trPr>
        <w:tc>
          <w:tcPr>
            <w:tcW w:w="1090" w:type="dxa"/>
          </w:tcPr>
          <w:p w:rsidR="00F85BB1" w:rsidRPr="00F85BB1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7030A0"/>
                <w:sz w:val="22"/>
                <w:szCs w:val="22"/>
              </w:rPr>
            </w:pPr>
            <w:r w:rsidRPr="00F85BB1">
              <w:rPr>
                <w:rFonts w:ascii="Twinkl" w:eastAsia="Comic Sans MS" w:hAnsi="Twinkl" w:cs="Comic Sans MS"/>
                <w:color w:val="7030A0"/>
                <w:sz w:val="22"/>
                <w:szCs w:val="22"/>
              </w:rPr>
              <w:t>u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color w:val="000000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000000"/>
                <w:sz w:val="22"/>
                <w:szCs w:val="22"/>
              </w:rPr>
              <w:t>Down and up to make it smile</w:t>
            </w:r>
            <w:r>
              <w:rPr>
                <w:rFonts w:ascii="Twinkl" w:eastAsia="Comic Sans MS" w:hAnsi="Twinkl" w:cs="Comic Sans MS"/>
                <w:color w:val="000000"/>
                <w:sz w:val="22"/>
                <w:szCs w:val="22"/>
              </w:rPr>
              <w:t>, down and flick</w:t>
            </w:r>
          </w:p>
        </w:tc>
      </w:tr>
      <w:tr w:rsidR="00F85BB1" w:rsidRPr="00FD6ED2" w:rsidTr="00FD6ED2">
        <w:trPr>
          <w:trHeight w:val="306"/>
        </w:trPr>
        <w:tc>
          <w:tcPr>
            <w:tcW w:w="1090" w:type="dxa"/>
          </w:tcPr>
          <w:p w:rsidR="00F85BB1" w:rsidRPr="00F85BB1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7030A0"/>
                <w:sz w:val="22"/>
                <w:szCs w:val="22"/>
              </w:rPr>
            </w:pPr>
            <w:r w:rsidRPr="00F85BB1">
              <w:rPr>
                <w:rFonts w:ascii="Twinkl" w:eastAsia="Comic Sans MS" w:hAnsi="Twinkl" w:cs="Comic Sans MS"/>
                <w:color w:val="7030A0"/>
                <w:sz w:val="22"/>
                <w:szCs w:val="22"/>
              </w:rPr>
              <w:t>y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color w:val="F12791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color w:val="000000"/>
                <w:sz w:val="22"/>
                <w:szCs w:val="22"/>
              </w:rPr>
              <w:t xml:space="preserve">Down and up to </w:t>
            </w:r>
            <w:r>
              <w:rPr>
                <w:rFonts w:ascii="Twinkl" w:eastAsia="Comic Sans MS" w:hAnsi="Twinkl" w:cs="Comic Sans MS"/>
                <w:color w:val="000000"/>
                <w:sz w:val="22"/>
                <w:szCs w:val="22"/>
              </w:rPr>
              <w:t xml:space="preserve">make it smile, down </w:t>
            </w:r>
            <w:r w:rsidRPr="00FD6ED2">
              <w:rPr>
                <w:rFonts w:ascii="Twinkl" w:eastAsia="Comic Sans MS" w:hAnsi="Twinkl" w:cs="Comic Sans MS"/>
                <w:color w:val="000000"/>
                <w:sz w:val="22"/>
                <w:szCs w:val="22"/>
              </w:rPr>
              <w:t>with a tail underneath</w:t>
            </w:r>
          </w:p>
        </w:tc>
      </w:tr>
      <w:tr w:rsidR="00F85BB1" w:rsidRPr="00FD6ED2" w:rsidTr="00FD6ED2">
        <w:trPr>
          <w:trHeight w:val="289"/>
        </w:trPr>
        <w:tc>
          <w:tcPr>
            <w:tcW w:w="10544" w:type="dxa"/>
            <w:gridSpan w:val="2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A1EA8"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  <w:t xml:space="preserve">Zig Zag Family                                       </w:t>
            </w:r>
            <w:r w:rsidRPr="00FD6ED2">
              <w:rPr>
                <w:rFonts w:ascii="Twinkl" w:eastAsia="Comic Sans MS" w:hAnsi="Twinkl" w:cs="Comic Sans MS"/>
                <w:b w:val="0"/>
                <w:i/>
                <w:sz w:val="22"/>
                <w:szCs w:val="22"/>
              </w:rPr>
              <w:t>(diagonal movements)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A1EA8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</w:pPr>
            <w:r w:rsidRPr="00FA1EA8"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  <w:t>v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Diagonally down and diagonally up.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A1EA8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</w:pPr>
            <w:r w:rsidRPr="00FA1EA8"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  <w:t>w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Diagonally down and up, down, up.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A1EA8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</w:pPr>
            <w:r w:rsidRPr="00FA1EA8"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  <w:t>z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>Straight to the right, diagonally down and right again</w:t>
            </w:r>
          </w:p>
        </w:tc>
      </w:tr>
      <w:tr w:rsidR="00F85BB1" w:rsidRPr="00FD6ED2" w:rsidTr="00FD6ED2">
        <w:trPr>
          <w:trHeight w:val="289"/>
        </w:trPr>
        <w:tc>
          <w:tcPr>
            <w:tcW w:w="1090" w:type="dxa"/>
          </w:tcPr>
          <w:p w:rsidR="00F85BB1" w:rsidRPr="00FA1EA8" w:rsidRDefault="00F85BB1" w:rsidP="00F85BB1">
            <w:pPr>
              <w:pStyle w:val="Heading5"/>
              <w:jc w:val="center"/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</w:pPr>
            <w:r w:rsidRPr="00FA1EA8">
              <w:rPr>
                <w:rFonts w:ascii="Twinkl" w:eastAsia="Comic Sans MS" w:hAnsi="Twinkl" w:cs="Comic Sans MS"/>
                <w:color w:val="00B0F0"/>
                <w:sz w:val="22"/>
                <w:szCs w:val="22"/>
              </w:rPr>
              <w:t>x</w:t>
            </w:r>
          </w:p>
        </w:tc>
        <w:tc>
          <w:tcPr>
            <w:tcW w:w="9454" w:type="dxa"/>
          </w:tcPr>
          <w:p w:rsidR="00F85BB1" w:rsidRPr="00FD6ED2" w:rsidRDefault="00F85BB1" w:rsidP="00F85BB1">
            <w:pPr>
              <w:pStyle w:val="Heading5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FD6ED2">
              <w:rPr>
                <w:rFonts w:ascii="Twinkl" w:eastAsia="Comic Sans MS" w:hAnsi="Twinkl" w:cs="Comic Sans MS"/>
                <w:sz w:val="22"/>
                <w:szCs w:val="22"/>
              </w:rPr>
              <w:t xml:space="preserve">Diagonally down, take your pencil off, diagonally down </w:t>
            </w:r>
          </w:p>
        </w:tc>
      </w:tr>
    </w:tbl>
    <w:p w:rsidR="00052C04" w:rsidRDefault="00052C04">
      <w:pPr>
        <w:pStyle w:val="Heading5"/>
        <w:spacing w:before="280"/>
      </w:pPr>
    </w:p>
    <w:sectPr w:rsidR="00052C04">
      <w:pgSz w:w="12240" w:h="15840"/>
      <w:pgMar w:top="540" w:right="1800" w:bottom="36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C04"/>
    <w:rsid w:val="00052C04"/>
    <w:rsid w:val="00310970"/>
    <w:rsid w:val="00654E5F"/>
    <w:rsid w:val="00EF17FD"/>
    <w:rsid w:val="00F02E64"/>
    <w:rsid w:val="00F85BB1"/>
    <w:rsid w:val="00FA1EA8"/>
    <w:rsid w:val="00FD582A"/>
    <w:rsid w:val="00FD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F2AD6"/>
  <w15:docId w15:val="{95520C2E-E83B-4598-9D38-325C62E3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outlineLvl w:val="4"/>
    </w:pPr>
    <w:rPr>
      <w:b/>
      <w:sz w:val="20"/>
      <w:szCs w:val="20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96E9CCFB</Template>
  <TotalTime>84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cathryn.keeton</dc:creator>
  <cp:lastModifiedBy>Courtney Wilford-Scott</cp:lastModifiedBy>
  <cp:revision>6</cp:revision>
  <dcterms:created xsi:type="dcterms:W3CDTF">2022-05-22T20:15:00Z</dcterms:created>
  <dcterms:modified xsi:type="dcterms:W3CDTF">2022-08-31T19:14:00Z</dcterms:modified>
</cp:coreProperties>
</file>