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4DBA" w:rsidRDefault="00865104">
      <w:pPr>
        <w:spacing w:after="0"/>
        <w:ind w:left="-1440" w:right="10466"/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margin">
                  <wp:posOffset>723900</wp:posOffset>
                </wp:positionH>
                <wp:positionV relativeFrom="paragraph">
                  <wp:posOffset>5038725</wp:posOffset>
                </wp:positionV>
                <wp:extent cx="4362450" cy="4572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62450" cy="457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5104" w:rsidRPr="00865104" w:rsidRDefault="00865104">
                            <w:pPr>
                              <w:rPr>
                                <w:rFonts w:ascii="Lucida Handwriting" w:hAnsi="Lucida Handwriting"/>
                                <w:sz w:val="40"/>
                                <w:szCs w:val="40"/>
                              </w:rPr>
                            </w:pPr>
                            <w:r w:rsidRPr="00865104">
                              <w:rPr>
                                <w:rFonts w:ascii="Lucida Handwriting" w:hAnsi="Lucida Handwriting"/>
                                <w:sz w:val="40"/>
                                <w:szCs w:val="40"/>
                              </w:rPr>
                              <w:t>LOWEDGES JUNIOR ACADEMY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7pt;margin-top:396.75pt;width:343.5pt;height:3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" filled="f" stroked="f">
                <v:textbox>
                  <w:txbxContent>
                    <w:p w:rsidR="00865104" w:rsidRPr="00865104" w:rsidRDefault="00865104">
                      <w:pPr>
                        <w:rPr>
                          <w:rFonts w:ascii="Lucida Handwriting" w:hAnsi="Lucida Handwriting"/>
                          <w:sz w:val="40"/>
                          <w:szCs w:val="40"/>
                        </w:rPr>
                      </w:pPr>
                      <w:r w:rsidRPr="00865104">
                        <w:rPr>
                          <w:rFonts w:ascii="Lucida Handwriting" w:hAnsi="Lucida Handwriting"/>
                          <w:sz w:val="40"/>
                          <w:szCs w:val="40"/>
                        </w:rPr>
                        <w:t>LOWEDGES JUNIOR ACADEMY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43800" cy="10664952"/>
            <wp:effectExtent l="0" t="0" r="0" b="0"/>
            <wp:wrapTopAndBottom/>
            <wp:docPr id="2783" name="Picture 278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3" name="Picture 2783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6649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64DBA">
      <w:pgSz w:w="11906" w:h="16838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DBA"/>
    <w:rsid w:val="00464DBA"/>
    <w:rsid w:val="00865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D41310"/>
  <w15:docId w15:val="{558E637E-A147-4DCB-8762-DD223531D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6D37EDAB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Swinton Academy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Rory Coleman</dc:creator>
  <cp:keywords/>
  <cp:lastModifiedBy>Rory Coleman</cp:lastModifiedBy>
  <cp:revision>2</cp:revision>
  <dcterms:created xsi:type="dcterms:W3CDTF">2023-05-23T14:28:00Z</dcterms:created>
  <dcterms:modified xsi:type="dcterms:W3CDTF">2023-05-23T14:28:00Z</dcterms:modified>
</cp:coreProperties>
</file>