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56A92C" w14:textId="77777777" w:rsidR="001A14DC" w:rsidRPr="00AC2C47" w:rsidRDefault="008A4C9F" w:rsidP="004D7737">
      <w:pPr>
        <w:jc w:val="center"/>
        <w:rPr>
          <w:rFonts w:ascii="Twinkl" w:hAnsi="Twinkl"/>
          <w:b/>
          <w:sz w:val="24"/>
          <w:lang w:val="en-US"/>
        </w:rPr>
      </w:pPr>
      <w:r w:rsidRPr="00AC2C47">
        <w:rPr>
          <w:rFonts w:ascii="Twinkl" w:hAnsi="Twinkl"/>
          <w:b/>
          <w:sz w:val="24"/>
          <w:lang w:val="en-US"/>
        </w:rPr>
        <w:t>Foundations@</w:t>
      </w:r>
      <w:r w:rsidR="007C7BE7" w:rsidRPr="00AC2C47">
        <w:rPr>
          <w:rFonts w:ascii="Twinkl" w:hAnsi="Twinkl"/>
          <w:b/>
          <w:sz w:val="24"/>
          <w:lang w:val="en-US"/>
        </w:rPr>
        <w:t xml:space="preserve">Lowedges </w:t>
      </w:r>
      <w:r w:rsidRPr="00AC2C47">
        <w:rPr>
          <w:rFonts w:ascii="Twinkl" w:hAnsi="Twinkl"/>
          <w:b/>
          <w:sz w:val="24"/>
          <w:lang w:val="en-US"/>
        </w:rPr>
        <w:t>Long Term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3543"/>
        <w:gridCol w:w="1059"/>
        <w:gridCol w:w="1918"/>
        <w:gridCol w:w="3827"/>
        <w:gridCol w:w="3686"/>
        <w:gridCol w:w="1749"/>
        <w:gridCol w:w="2078"/>
        <w:gridCol w:w="3513"/>
      </w:tblGrid>
      <w:tr w:rsidR="003D7704" w:rsidRPr="00AC2C47" w14:paraId="7147C3F7" w14:textId="77777777" w:rsidTr="00423924">
        <w:trPr>
          <w:trHeight w:val="373"/>
        </w:trPr>
        <w:tc>
          <w:tcPr>
            <w:tcW w:w="5590" w:type="dxa"/>
            <w:gridSpan w:val="3"/>
            <w:shd w:val="clear" w:color="auto" w:fill="9CC2E5" w:themeFill="accent1" w:themeFillTint="99"/>
          </w:tcPr>
          <w:p w14:paraId="24A4E86F" w14:textId="77777777" w:rsidR="003D7704" w:rsidRPr="00AC2C47" w:rsidRDefault="003D7704" w:rsidP="00F75270">
            <w:pPr>
              <w:jc w:val="center"/>
              <w:rPr>
                <w:rFonts w:ascii="Twinkl" w:hAnsi="Twinkl" w:cstheme="minorHAnsi"/>
                <w:b/>
                <w:sz w:val="24"/>
                <w:szCs w:val="24"/>
              </w:rPr>
            </w:pPr>
            <w:r w:rsidRPr="00AC2C47">
              <w:rPr>
                <w:rFonts w:ascii="Twinkl" w:hAnsi="Twinkl" w:cstheme="minorHAnsi"/>
                <w:b/>
                <w:sz w:val="24"/>
                <w:szCs w:val="24"/>
              </w:rPr>
              <w:t>Love Reading</w:t>
            </w:r>
          </w:p>
          <w:p w14:paraId="6575B015" w14:textId="77777777" w:rsidR="003D7704" w:rsidRPr="00AC2C47" w:rsidRDefault="003D7704" w:rsidP="00F75270">
            <w:pPr>
              <w:jc w:val="center"/>
              <w:rPr>
                <w:rFonts w:ascii="Twinkl" w:hAnsi="Twinkl" w:cstheme="minorHAnsi"/>
                <w:b/>
                <w:sz w:val="24"/>
                <w:szCs w:val="24"/>
              </w:rPr>
            </w:pPr>
          </w:p>
        </w:tc>
        <w:tc>
          <w:tcPr>
            <w:tcW w:w="5745" w:type="dxa"/>
            <w:gridSpan w:val="2"/>
            <w:shd w:val="clear" w:color="auto" w:fill="FFFF00"/>
          </w:tcPr>
          <w:p w14:paraId="6EF0F396" w14:textId="77777777" w:rsidR="003D7704" w:rsidRPr="00AC2C47" w:rsidRDefault="003D7704" w:rsidP="00B62305">
            <w:pPr>
              <w:jc w:val="center"/>
              <w:rPr>
                <w:rFonts w:ascii="Twinkl" w:hAnsi="Twinkl" w:cstheme="minorHAnsi"/>
                <w:b/>
                <w:sz w:val="24"/>
                <w:szCs w:val="24"/>
              </w:rPr>
            </w:pPr>
            <w:r w:rsidRPr="00AC2C47">
              <w:rPr>
                <w:rFonts w:ascii="Twinkl" w:hAnsi="Twinkl" w:cstheme="minorHAnsi"/>
                <w:b/>
                <w:sz w:val="24"/>
                <w:szCs w:val="24"/>
              </w:rPr>
              <w:t>Be Ambitious</w:t>
            </w:r>
          </w:p>
        </w:tc>
        <w:tc>
          <w:tcPr>
            <w:tcW w:w="5435" w:type="dxa"/>
            <w:gridSpan w:val="2"/>
            <w:shd w:val="clear" w:color="auto" w:fill="92D050"/>
          </w:tcPr>
          <w:p w14:paraId="2CBDB927" w14:textId="77777777" w:rsidR="003D7704" w:rsidRPr="00AC2C47" w:rsidRDefault="003D7704" w:rsidP="00E10B06">
            <w:pPr>
              <w:jc w:val="center"/>
              <w:rPr>
                <w:rFonts w:ascii="Twinkl" w:hAnsi="Twinkl" w:cstheme="minorHAnsi"/>
                <w:b/>
                <w:sz w:val="24"/>
                <w:szCs w:val="24"/>
              </w:rPr>
            </w:pPr>
            <w:r w:rsidRPr="00AC2C47">
              <w:rPr>
                <w:rFonts w:ascii="Twinkl" w:hAnsi="Twinkl" w:cstheme="minorHAnsi"/>
                <w:b/>
                <w:sz w:val="24"/>
                <w:szCs w:val="24"/>
              </w:rPr>
              <w:t>Communicate Effectively</w:t>
            </w:r>
          </w:p>
        </w:tc>
        <w:tc>
          <w:tcPr>
            <w:tcW w:w="5591" w:type="dxa"/>
            <w:gridSpan w:val="2"/>
            <w:shd w:val="clear" w:color="auto" w:fill="FF0000"/>
          </w:tcPr>
          <w:p w14:paraId="0574EA28" w14:textId="77777777" w:rsidR="003D7704" w:rsidRPr="00AC2C47" w:rsidRDefault="003D7704" w:rsidP="00E10B06">
            <w:pPr>
              <w:jc w:val="center"/>
              <w:rPr>
                <w:rFonts w:ascii="Twinkl" w:hAnsi="Twinkl" w:cstheme="minorHAnsi"/>
                <w:b/>
                <w:sz w:val="24"/>
                <w:szCs w:val="24"/>
              </w:rPr>
            </w:pPr>
            <w:r w:rsidRPr="00AC2C47">
              <w:rPr>
                <w:rFonts w:ascii="Twinkl" w:hAnsi="Twinkl" w:cstheme="minorHAnsi"/>
                <w:b/>
                <w:sz w:val="24"/>
                <w:szCs w:val="24"/>
              </w:rPr>
              <w:t>Be Safe</w:t>
            </w:r>
          </w:p>
        </w:tc>
      </w:tr>
      <w:tr w:rsidR="00E10B06" w:rsidRPr="00AC2C47" w14:paraId="63427406" w14:textId="77777777" w:rsidTr="00423924">
        <w:trPr>
          <w:trHeight w:val="238"/>
        </w:trPr>
        <w:tc>
          <w:tcPr>
            <w:tcW w:w="988" w:type="dxa"/>
            <w:shd w:val="clear" w:color="auto" w:fill="BDD6EE" w:themeFill="accent1" w:themeFillTint="66"/>
          </w:tcPr>
          <w:p w14:paraId="6935C6DA" w14:textId="77777777" w:rsidR="00E10B06" w:rsidRPr="00AC2C47" w:rsidRDefault="00E10B06" w:rsidP="004D773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  <w:tc>
          <w:tcPr>
            <w:tcW w:w="3543" w:type="dxa"/>
            <w:shd w:val="clear" w:color="auto" w:fill="BDD6EE" w:themeFill="accent1" w:themeFillTint="66"/>
          </w:tcPr>
          <w:p w14:paraId="4F1A773B" w14:textId="77777777" w:rsidR="00E10B06" w:rsidRPr="00AC2C47" w:rsidRDefault="00E10B06" w:rsidP="00B62305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Autumn 1</w:t>
            </w:r>
          </w:p>
          <w:p w14:paraId="455CEAB3" w14:textId="77777777" w:rsidR="00B62305" w:rsidRPr="00AC2C47" w:rsidRDefault="00B62305" w:rsidP="00B62305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gridSpan w:val="2"/>
            <w:shd w:val="clear" w:color="auto" w:fill="BDD6EE" w:themeFill="accent1" w:themeFillTint="66"/>
          </w:tcPr>
          <w:p w14:paraId="18A4ADD2" w14:textId="77777777" w:rsidR="00E10B06" w:rsidRPr="00AC2C47" w:rsidRDefault="00E10B06" w:rsidP="004D773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3827" w:type="dxa"/>
            <w:shd w:val="clear" w:color="auto" w:fill="BDD6EE" w:themeFill="accent1" w:themeFillTint="66"/>
          </w:tcPr>
          <w:p w14:paraId="00AD0E23" w14:textId="77777777" w:rsidR="00E10B06" w:rsidRPr="00AC2C47" w:rsidRDefault="00E10B06" w:rsidP="004D773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Spring 1</w:t>
            </w:r>
          </w:p>
        </w:tc>
        <w:tc>
          <w:tcPr>
            <w:tcW w:w="3686" w:type="dxa"/>
            <w:shd w:val="clear" w:color="auto" w:fill="BDD6EE" w:themeFill="accent1" w:themeFillTint="66"/>
          </w:tcPr>
          <w:p w14:paraId="0A03F4B6" w14:textId="77777777" w:rsidR="00E10B06" w:rsidRPr="00AC2C47" w:rsidRDefault="00E10B06" w:rsidP="004D773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Spring 2</w:t>
            </w:r>
          </w:p>
        </w:tc>
        <w:tc>
          <w:tcPr>
            <w:tcW w:w="3827" w:type="dxa"/>
            <w:gridSpan w:val="2"/>
            <w:shd w:val="clear" w:color="auto" w:fill="BDD6EE" w:themeFill="accent1" w:themeFillTint="66"/>
          </w:tcPr>
          <w:p w14:paraId="54CFB319" w14:textId="77777777" w:rsidR="00E10B06" w:rsidRPr="00AC2C47" w:rsidRDefault="00E10B06" w:rsidP="004D773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Summer 1 </w:t>
            </w:r>
          </w:p>
        </w:tc>
        <w:tc>
          <w:tcPr>
            <w:tcW w:w="3513" w:type="dxa"/>
            <w:shd w:val="clear" w:color="auto" w:fill="BDD6EE" w:themeFill="accent1" w:themeFillTint="66"/>
          </w:tcPr>
          <w:p w14:paraId="3F16A847" w14:textId="77777777" w:rsidR="00E10B06" w:rsidRPr="00AC2C47" w:rsidRDefault="00E10B06" w:rsidP="004D773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Summer 2 </w:t>
            </w:r>
          </w:p>
        </w:tc>
      </w:tr>
      <w:tr w:rsidR="008C0CF7" w:rsidRPr="00AC2C47" w14:paraId="6794301B" w14:textId="77777777" w:rsidTr="00423924">
        <w:tc>
          <w:tcPr>
            <w:tcW w:w="988" w:type="dxa"/>
            <w:vMerge w:val="restart"/>
            <w:shd w:val="clear" w:color="auto" w:fill="BDD6EE" w:themeFill="accent1" w:themeFillTint="66"/>
          </w:tcPr>
          <w:p w14:paraId="0769E7EB" w14:textId="77777777" w:rsidR="008C0CF7" w:rsidRPr="00AC2C47" w:rsidRDefault="008C0CF7" w:rsidP="003B5AD9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FS</w:t>
            </w:r>
            <w:r w:rsidR="003B5AD9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543" w:type="dxa"/>
          </w:tcPr>
          <w:p w14:paraId="04F2DEC4" w14:textId="77777777" w:rsidR="008C0CF7" w:rsidRPr="00AC2C47" w:rsidRDefault="008C0CF7" w:rsidP="008C0CF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Topic </w:t>
            </w:r>
          </w:p>
          <w:p w14:paraId="7458C81C" w14:textId="77777777" w:rsidR="008C0CF7" w:rsidRPr="00AC2C47" w:rsidRDefault="00D55DAC" w:rsidP="008C0CF7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Helping Hands</w:t>
            </w:r>
          </w:p>
          <w:p w14:paraId="0D01E23F" w14:textId="77777777" w:rsidR="008C0CF7" w:rsidRPr="00AC2C47" w:rsidRDefault="008C0CF7" w:rsidP="008C0CF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  <w:p w14:paraId="1C5138F8" w14:textId="77777777" w:rsidR="008C0CF7" w:rsidRPr="00AC2C47" w:rsidRDefault="008C0CF7" w:rsidP="008C0CF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gridSpan w:val="2"/>
          </w:tcPr>
          <w:p w14:paraId="730350C4" w14:textId="77777777" w:rsidR="008C0CF7" w:rsidRPr="00AC2C47" w:rsidRDefault="008C0CF7" w:rsidP="008C0CF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Topic </w:t>
            </w:r>
          </w:p>
          <w:p w14:paraId="613E64C4" w14:textId="77777777" w:rsidR="008C0CF7" w:rsidRPr="00AC2C47" w:rsidRDefault="00D55DAC" w:rsidP="008C0CF7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Traditional Tales</w:t>
            </w:r>
          </w:p>
          <w:p w14:paraId="31AC8CE5" w14:textId="77777777" w:rsidR="008C0CF7" w:rsidRPr="00AC2C47" w:rsidRDefault="008C0CF7" w:rsidP="008C0CF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</w:tcPr>
          <w:p w14:paraId="43A5F0ED" w14:textId="77777777" w:rsidR="008C0CF7" w:rsidRPr="00AC2C47" w:rsidRDefault="008C0CF7" w:rsidP="008C0CF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Topic </w:t>
            </w:r>
          </w:p>
          <w:p w14:paraId="501895BB" w14:textId="77777777" w:rsidR="008C0CF7" w:rsidRPr="00AC2C47" w:rsidRDefault="00D55DAC" w:rsidP="008C0CF7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Under the Sea</w:t>
            </w:r>
          </w:p>
          <w:p w14:paraId="5A34F468" w14:textId="77777777" w:rsidR="008C0CF7" w:rsidRPr="00AC2C47" w:rsidRDefault="008C0CF7" w:rsidP="008C0CF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14:paraId="3C9132F1" w14:textId="77777777" w:rsidR="008C0CF7" w:rsidRPr="00AC2C47" w:rsidRDefault="008C0CF7" w:rsidP="008C0CF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Topic </w:t>
            </w:r>
          </w:p>
          <w:p w14:paraId="295C1661" w14:textId="77777777" w:rsidR="008C0CF7" w:rsidRPr="00AC2C47" w:rsidRDefault="00D55DAC" w:rsidP="00374098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Our Wonderful World</w:t>
            </w:r>
          </w:p>
        </w:tc>
        <w:tc>
          <w:tcPr>
            <w:tcW w:w="3827" w:type="dxa"/>
            <w:gridSpan w:val="2"/>
          </w:tcPr>
          <w:p w14:paraId="4CD33E03" w14:textId="77777777" w:rsidR="008C0CF7" w:rsidRPr="00AC2C47" w:rsidRDefault="008C0CF7" w:rsidP="008C0CF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Topic </w:t>
            </w:r>
          </w:p>
          <w:p w14:paraId="5EFECA76" w14:textId="77777777" w:rsidR="008C0CF7" w:rsidRPr="00AC2C47" w:rsidRDefault="00D55DAC" w:rsidP="008C0CF7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Animal Kingdom</w:t>
            </w:r>
          </w:p>
          <w:p w14:paraId="6FA9F4BE" w14:textId="77777777" w:rsidR="008C0CF7" w:rsidRPr="00AC2C47" w:rsidRDefault="008C0CF7" w:rsidP="008C0CF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  <w:p w14:paraId="661F2218" w14:textId="77777777" w:rsidR="008C0CF7" w:rsidRPr="00AC2C47" w:rsidRDefault="008C0CF7" w:rsidP="008C0CF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  <w:tc>
          <w:tcPr>
            <w:tcW w:w="3513" w:type="dxa"/>
          </w:tcPr>
          <w:p w14:paraId="536BE356" w14:textId="77777777" w:rsidR="008C0CF7" w:rsidRPr="00AC2C47" w:rsidRDefault="008C0CF7" w:rsidP="008C0CF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Topic </w:t>
            </w:r>
          </w:p>
          <w:p w14:paraId="6CFD344E" w14:textId="77777777" w:rsidR="008C0CF7" w:rsidRPr="00AC2C47" w:rsidRDefault="00D55DAC" w:rsidP="008C0CF7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Dinosaurs</w:t>
            </w:r>
          </w:p>
          <w:p w14:paraId="48CC7AEA" w14:textId="77777777" w:rsidR="008C0CF7" w:rsidRPr="00AC2C47" w:rsidRDefault="008C0CF7" w:rsidP="008C0CF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</w:tr>
      <w:tr w:rsidR="00AC2C47" w:rsidRPr="00AC2C47" w14:paraId="562D33E0" w14:textId="77777777" w:rsidTr="00423924">
        <w:tc>
          <w:tcPr>
            <w:tcW w:w="988" w:type="dxa"/>
            <w:vMerge/>
            <w:shd w:val="clear" w:color="auto" w:fill="BDD6EE" w:themeFill="accent1" w:themeFillTint="66"/>
          </w:tcPr>
          <w:p w14:paraId="3B06787D" w14:textId="77777777" w:rsidR="00AC2C47" w:rsidRPr="00AC2C47" w:rsidRDefault="00AC2C47" w:rsidP="00AC2C4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  <w:tc>
          <w:tcPr>
            <w:tcW w:w="3543" w:type="dxa"/>
          </w:tcPr>
          <w:p w14:paraId="024936D8" w14:textId="4F98D3B9" w:rsidR="00AC2C47" w:rsidRPr="00AC2C47" w:rsidRDefault="00AC2C47" w:rsidP="00AC2C4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Wider Curriculum</w:t>
            </w:r>
          </w:p>
          <w:p w14:paraId="34FF32C7" w14:textId="5B7EE556" w:rsidR="00AC2C47" w:rsidRPr="00AC2C47" w:rsidRDefault="00AC2C47" w:rsidP="00FD5137">
            <w:pPr>
              <w:rPr>
                <w:rFonts w:ascii="Twinkl" w:hAnsi="Twinkl"/>
                <w:bCs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Police- </w:t>
            </w:r>
            <w:r w:rsidRPr="00AC2C47">
              <w:rPr>
                <w:rFonts w:ascii="Twinkl" w:hAnsi="Twinkl"/>
                <w:bCs/>
                <w:sz w:val="24"/>
                <w:szCs w:val="24"/>
                <w:lang w:val="en-US"/>
              </w:rPr>
              <w:t>Detective Dog</w:t>
            </w:r>
          </w:p>
          <w:p w14:paraId="2E310084" w14:textId="33F38BFF" w:rsidR="00AC2C47" w:rsidRPr="00AC2C47" w:rsidRDefault="00AC2C47" w:rsidP="00FD5137">
            <w:pPr>
              <w:rPr>
                <w:rFonts w:ascii="Twinkl" w:hAnsi="Twinkl"/>
                <w:bCs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Doctors- </w:t>
            </w:r>
            <w:r w:rsidRPr="00AC2C47">
              <w:rPr>
                <w:rFonts w:ascii="Twinkl" w:hAnsi="Twinkl"/>
                <w:bCs/>
                <w:sz w:val="24"/>
                <w:szCs w:val="24"/>
                <w:lang w:val="en-US"/>
              </w:rPr>
              <w:t>Zog and the Flying Doctors</w:t>
            </w:r>
          </w:p>
          <w:p w14:paraId="214E8FC7" w14:textId="604ABE47" w:rsidR="00AC2C47" w:rsidRPr="00AC2C47" w:rsidRDefault="00AC2C47" w:rsidP="00FD5137">
            <w:pPr>
              <w:rPr>
                <w:rFonts w:ascii="Twinkl" w:hAnsi="Twinkl"/>
                <w:bCs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Superheroes- </w:t>
            </w:r>
            <w:proofErr w:type="spellStart"/>
            <w:r w:rsidRPr="00AC2C47">
              <w:rPr>
                <w:rFonts w:ascii="Twinkl" w:hAnsi="Twinkl"/>
                <w:bCs/>
                <w:sz w:val="24"/>
                <w:szCs w:val="24"/>
                <w:lang w:val="en-US"/>
              </w:rPr>
              <w:t>Superdaisy</w:t>
            </w:r>
            <w:proofErr w:type="spellEnd"/>
          </w:p>
          <w:p w14:paraId="4DC9B15E" w14:textId="77777777" w:rsidR="00AC2C47" w:rsidRPr="00AC2C47" w:rsidRDefault="00AC2C47" w:rsidP="00AC2C47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gridSpan w:val="2"/>
          </w:tcPr>
          <w:p w14:paraId="12C0E8E4" w14:textId="77777777" w:rsidR="00AC2C47" w:rsidRPr="00AC2C47" w:rsidRDefault="00AC2C47" w:rsidP="00AC2C47">
            <w:pPr>
              <w:divId w:val="1870609249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Wider Curriculum</w:t>
            </w:r>
          </w:p>
          <w:p w14:paraId="2CE1C566" w14:textId="796C90F3" w:rsidR="00AC2C47" w:rsidRPr="00AC2C47" w:rsidRDefault="00AC2C47" w:rsidP="00AC2C47">
            <w:pPr>
              <w:pStyle w:val="paragraph"/>
              <w:spacing w:before="0" w:beforeAutospacing="0" w:after="0" w:afterAutospacing="0"/>
              <w:textAlignment w:val="baseline"/>
              <w:divId w:val="1870609249"/>
              <w:rPr>
                <w:rFonts w:ascii="Twinkl" w:hAnsi="Twinkl"/>
              </w:rPr>
            </w:pPr>
            <w:r w:rsidRPr="00AC2C47">
              <w:rPr>
                <w:rStyle w:val="normaltextrun"/>
                <w:rFonts w:ascii="Twinkl" w:hAnsi="Twinkl"/>
                <w:b/>
                <w:bCs/>
                <w:lang w:val="en-US"/>
              </w:rPr>
              <w:t xml:space="preserve">D&amp;T- </w:t>
            </w:r>
            <w:r w:rsidRPr="00AC2C47">
              <w:rPr>
                <w:rStyle w:val="normaltextrun"/>
                <w:rFonts w:ascii="Twinkl" w:hAnsi="Twinkl"/>
                <w:lang w:val="en-US"/>
              </w:rPr>
              <w:t>Three Little Pigs</w:t>
            </w:r>
            <w:r w:rsidRPr="00AC2C47">
              <w:rPr>
                <w:rStyle w:val="eop"/>
                <w:rFonts w:ascii="Twinkl" w:hAnsi="Twinkl"/>
              </w:rPr>
              <w:t> </w:t>
            </w:r>
          </w:p>
          <w:p w14:paraId="6C5EA62E" w14:textId="652FE3E4" w:rsidR="00AC2C47" w:rsidRPr="00AC2C47" w:rsidRDefault="00AC2C47" w:rsidP="00AC2C47">
            <w:pPr>
              <w:pStyle w:val="paragraph"/>
              <w:spacing w:before="0" w:beforeAutospacing="0" w:after="0" w:afterAutospacing="0"/>
              <w:textAlignment w:val="baseline"/>
              <w:divId w:val="1870609249"/>
              <w:rPr>
                <w:rFonts w:ascii="Twinkl" w:hAnsi="Twinkl"/>
              </w:rPr>
            </w:pPr>
            <w:r w:rsidRPr="00AC2C47">
              <w:rPr>
                <w:rStyle w:val="normaltextrun"/>
                <w:rFonts w:ascii="Twinkl" w:hAnsi="Twinkl"/>
                <w:b/>
                <w:bCs/>
                <w:lang w:val="en-US"/>
              </w:rPr>
              <w:t xml:space="preserve">PSED- </w:t>
            </w:r>
            <w:r w:rsidRPr="00AC2C47">
              <w:rPr>
                <w:rStyle w:val="normaltextrun"/>
                <w:rFonts w:ascii="Twinkl" w:hAnsi="Twinkl"/>
                <w:lang w:val="en-US"/>
              </w:rPr>
              <w:t>Little Red Riding Hood</w:t>
            </w:r>
            <w:r w:rsidRPr="00AC2C47">
              <w:rPr>
                <w:rStyle w:val="eop"/>
                <w:rFonts w:ascii="Twinkl" w:hAnsi="Twinkl"/>
              </w:rPr>
              <w:t> </w:t>
            </w:r>
          </w:p>
          <w:p w14:paraId="4DA64621" w14:textId="1A9FAC66" w:rsidR="00AC2C47" w:rsidRPr="00AC2C47" w:rsidRDefault="00AC2C47" w:rsidP="00AC2C47">
            <w:pPr>
              <w:rPr>
                <w:rFonts w:ascii="Twinkl" w:hAnsi="Twinkl"/>
              </w:rPr>
            </w:pPr>
            <w:r>
              <w:rPr>
                <w:rStyle w:val="normaltextrun"/>
                <w:rFonts w:ascii="Twinkl" w:hAnsi="Twinkl"/>
                <w:b/>
                <w:bCs/>
                <w:lang w:val="en-US"/>
              </w:rPr>
              <w:t xml:space="preserve">PSED- </w:t>
            </w:r>
            <w:r w:rsidRPr="00AC2C47">
              <w:rPr>
                <w:rStyle w:val="normaltextrun"/>
                <w:rFonts w:ascii="Twinkl" w:hAnsi="Twinkl"/>
                <w:lang w:val="en-US"/>
              </w:rPr>
              <w:t>Billy Goats Gruff</w:t>
            </w:r>
            <w:r w:rsidRPr="00AC2C47">
              <w:rPr>
                <w:rStyle w:val="eop"/>
                <w:rFonts w:ascii="Twinkl" w:hAnsi="Twinkl"/>
              </w:rPr>
              <w:t> </w:t>
            </w:r>
          </w:p>
        </w:tc>
        <w:tc>
          <w:tcPr>
            <w:tcW w:w="3827" w:type="dxa"/>
          </w:tcPr>
          <w:p w14:paraId="0DB31CDE" w14:textId="77777777" w:rsidR="00AC2C47" w:rsidRPr="00AC2C47" w:rsidRDefault="00AC2C47" w:rsidP="00AC2C47">
            <w:pPr>
              <w:divId w:val="377124537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Wider Curriculum</w:t>
            </w:r>
          </w:p>
          <w:p w14:paraId="16C631D7" w14:textId="6DE0228B" w:rsidR="00AC2C47" w:rsidRPr="00AC2C47" w:rsidRDefault="00AC2C47" w:rsidP="00AC2C47">
            <w:pPr>
              <w:pStyle w:val="paragraph"/>
              <w:spacing w:before="0" w:beforeAutospacing="0" w:after="0" w:afterAutospacing="0"/>
              <w:textAlignment w:val="baseline"/>
              <w:divId w:val="377124537"/>
              <w:rPr>
                <w:rFonts w:ascii="Twinkl" w:hAnsi="Twinkl"/>
              </w:rPr>
            </w:pPr>
            <w:r>
              <w:rPr>
                <w:rStyle w:val="normaltextrun"/>
                <w:rFonts w:ascii="Twinkl" w:hAnsi="Twinkl"/>
                <w:b/>
                <w:bCs/>
                <w:lang w:val="en-US"/>
              </w:rPr>
              <w:t xml:space="preserve">EAD- </w:t>
            </w:r>
            <w:r w:rsidRPr="00AC2C47">
              <w:rPr>
                <w:rStyle w:val="normaltextrun"/>
                <w:rFonts w:ascii="Twinkl" w:hAnsi="Twinkl"/>
                <w:lang w:val="en-US"/>
              </w:rPr>
              <w:t>Rainbow Fish</w:t>
            </w:r>
            <w:r w:rsidRPr="00AC2C47">
              <w:rPr>
                <w:rStyle w:val="eop"/>
                <w:rFonts w:ascii="Twinkl" w:hAnsi="Twinkl"/>
              </w:rPr>
              <w:t> </w:t>
            </w:r>
          </w:p>
          <w:p w14:paraId="339367C6" w14:textId="46A0A490" w:rsidR="00AC2C47" w:rsidRPr="00AC2C47" w:rsidRDefault="00AC2C47" w:rsidP="00AC2C47">
            <w:pPr>
              <w:pStyle w:val="paragraph"/>
              <w:spacing w:before="0" w:beforeAutospacing="0" w:after="0" w:afterAutospacing="0"/>
              <w:textAlignment w:val="baseline"/>
              <w:divId w:val="377124537"/>
              <w:rPr>
                <w:rStyle w:val="eop"/>
                <w:rFonts w:ascii="Twinkl" w:hAnsi="Twinkl"/>
              </w:rPr>
            </w:pPr>
            <w:r w:rsidRPr="00AC2C47">
              <w:rPr>
                <w:rStyle w:val="normaltextrun"/>
                <w:rFonts w:ascii="Twinkl" w:hAnsi="Twinkl"/>
                <w:b/>
                <w:bCs/>
                <w:lang w:val="en-US"/>
              </w:rPr>
              <w:t>UTW-</w:t>
            </w:r>
            <w:r>
              <w:rPr>
                <w:rStyle w:val="normaltextrun"/>
                <w:rFonts w:ascii="Twinkl" w:hAnsi="Twinkl"/>
                <w:lang w:val="en-US"/>
              </w:rPr>
              <w:t xml:space="preserve"> </w:t>
            </w:r>
            <w:r w:rsidRPr="00AC2C47">
              <w:rPr>
                <w:rStyle w:val="normaltextrun"/>
                <w:rFonts w:ascii="Twinkl" w:hAnsi="Twinkl"/>
                <w:lang w:val="en-US"/>
              </w:rPr>
              <w:t>The Singing Mermaid</w:t>
            </w:r>
            <w:r w:rsidRPr="00AC2C47">
              <w:rPr>
                <w:rStyle w:val="eop"/>
                <w:rFonts w:ascii="Twinkl" w:hAnsi="Twinkl"/>
              </w:rPr>
              <w:t> </w:t>
            </w:r>
          </w:p>
          <w:p w14:paraId="7EDD4ECE" w14:textId="07AE8398" w:rsidR="00AC2C47" w:rsidRPr="00AC2C47" w:rsidRDefault="00AC2C47" w:rsidP="00AC2C47">
            <w:pPr>
              <w:pStyle w:val="paragraph"/>
              <w:spacing w:before="0" w:beforeAutospacing="0" w:after="0" w:afterAutospacing="0"/>
              <w:textAlignment w:val="baseline"/>
              <w:divId w:val="377124537"/>
              <w:rPr>
                <w:rFonts w:ascii="Twinkl" w:hAnsi="Twinkl"/>
              </w:rPr>
            </w:pPr>
            <w:r w:rsidRPr="00AC2C47">
              <w:rPr>
                <w:rStyle w:val="normaltextrun"/>
                <w:rFonts w:ascii="Twinkl" w:hAnsi="Twinkl"/>
                <w:b/>
                <w:bCs/>
                <w:lang w:val="en-US"/>
              </w:rPr>
              <w:t>UTW-</w:t>
            </w:r>
            <w:r>
              <w:rPr>
                <w:rStyle w:val="normaltextrun"/>
                <w:rFonts w:ascii="Twinkl" w:hAnsi="Twinkl"/>
                <w:lang w:val="en-US"/>
              </w:rPr>
              <w:t xml:space="preserve"> </w:t>
            </w:r>
            <w:r w:rsidRPr="00AC2C47">
              <w:rPr>
                <w:rStyle w:val="normaltextrun"/>
                <w:rFonts w:ascii="Twinkl" w:hAnsi="Twinkl"/>
                <w:lang w:val="en-US"/>
              </w:rPr>
              <w:t>Little Turtle and the Sea</w:t>
            </w:r>
            <w:r w:rsidRPr="00AC2C47">
              <w:rPr>
                <w:rStyle w:val="eop"/>
                <w:rFonts w:ascii="Twinkl" w:hAnsi="Twinkl"/>
              </w:rPr>
              <w:t> </w:t>
            </w:r>
          </w:p>
        </w:tc>
        <w:tc>
          <w:tcPr>
            <w:tcW w:w="3686" w:type="dxa"/>
          </w:tcPr>
          <w:p w14:paraId="2B67204E" w14:textId="77777777" w:rsidR="00AC2C47" w:rsidRPr="00AC2C47" w:rsidRDefault="00AC2C47" w:rsidP="00AC2C47">
            <w:pPr>
              <w:divId w:val="117770885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Wider Curriculum</w:t>
            </w:r>
          </w:p>
          <w:p w14:paraId="36EA402C" w14:textId="10C74AD4" w:rsidR="00AC2C47" w:rsidRPr="00AC2C47" w:rsidRDefault="00AC2C47" w:rsidP="00AC2C47">
            <w:pPr>
              <w:pStyle w:val="paragraph"/>
              <w:spacing w:before="0" w:beforeAutospacing="0" w:after="0" w:afterAutospacing="0"/>
              <w:textAlignment w:val="baseline"/>
              <w:divId w:val="117770885"/>
              <w:rPr>
                <w:rFonts w:ascii="Twinkl" w:hAnsi="Twinkl"/>
              </w:rPr>
            </w:pPr>
            <w:r>
              <w:rPr>
                <w:rStyle w:val="normaltextrun"/>
                <w:rFonts w:ascii="Twinkl" w:hAnsi="Twinkl"/>
                <w:b/>
                <w:bCs/>
                <w:lang w:val="en-US"/>
              </w:rPr>
              <w:t xml:space="preserve">UTW- </w:t>
            </w:r>
            <w:r w:rsidRPr="00AC2C47">
              <w:rPr>
                <w:rStyle w:val="normaltextrun"/>
                <w:rFonts w:ascii="Twinkl" w:hAnsi="Twinkl"/>
                <w:lang w:val="en-US"/>
              </w:rPr>
              <w:t>Jack and the Beanstalk</w:t>
            </w:r>
            <w:r w:rsidRPr="00AC2C47">
              <w:rPr>
                <w:rStyle w:val="eop"/>
                <w:rFonts w:ascii="Twinkl" w:hAnsi="Twinkl"/>
              </w:rPr>
              <w:t> </w:t>
            </w:r>
          </w:p>
          <w:p w14:paraId="53AC9A98" w14:textId="457904A1" w:rsidR="00AC2C47" w:rsidRPr="00AC2C47" w:rsidRDefault="00AC2C47" w:rsidP="00AC2C47">
            <w:pPr>
              <w:pStyle w:val="paragraph"/>
              <w:spacing w:before="0" w:beforeAutospacing="0" w:after="0" w:afterAutospacing="0"/>
              <w:textAlignment w:val="baseline"/>
              <w:divId w:val="117770885"/>
              <w:rPr>
                <w:rFonts w:ascii="Twinkl" w:hAnsi="Twinkl"/>
              </w:rPr>
            </w:pPr>
            <w:r w:rsidRPr="00AC2C47">
              <w:rPr>
                <w:rStyle w:val="normaltextrun"/>
                <w:rFonts w:ascii="Twinkl" w:hAnsi="Twinkl"/>
                <w:b/>
                <w:bCs/>
                <w:lang w:val="en-US"/>
              </w:rPr>
              <w:t>PSED-</w:t>
            </w:r>
            <w:r>
              <w:rPr>
                <w:rStyle w:val="normaltextrun"/>
                <w:rFonts w:ascii="Twinkl" w:hAnsi="Twinkl"/>
                <w:lang w:val="en-US"/>
              </w:rPr>
              <w:t xml:space="preserve"> </w:t>
            </w:r>
            <w:r w:rsidRPr="00AC2C47">
              <w:rPr>
                <w:rStyle w:val="normaltextrun"/>
                <w:rFonts w:ascii="Twinkl" w:hAnsi="Twinkl"/>
                <w:lang w:val="en-US"/>
              </w:rPr>
              <w:t>Oliver’s Vegetables</w:t>
            </w:r>
            <w:r w:rsidRPr="00AC2C47">
              <w:rPr>
                <w:rStyle w:val="eop"/>
                <w:rFonts w:ascii="Twinkl" w:hAnsi="Twinkl"/>
              </w:rPr>
              <w:t> </w:t>
            </w:r>
          </w:p>
          <w:p w14:paraId="0B25277B" w14:textId="2B0D9AF5" w:rsidR="00AC2C47" w:rsidRPr="00AC2C47" w:rsidRDefault="00AC2C47" w:rsidP="00AC2C47">
            <w:pPr>
              <w:rPr>
                <w:rFonts w:ascii="Twinkl" w:hAnsi="Twinkl"/>
              </w:rPr>
            </w:pPr>
            <w:r w:rsidRPr="00AC2C47">
              <w:rPr>
                <w:rStyle w:val="normaltextrun"/>
                <w:rFonts w:ascii="Twinkl" w:hAnsi="Twinkl"/>
                <w:b/>
                <w:bCs/>
                <w:lang w:val="en-US"/>
              </w:rPr>
              <w:t>UTW-</w:t>
            </w:r>
            <w:r>
              <w:rPr>
                <w:rStyle w:val="normaltextrun"/>
                <w:rFonts w:ascii="Twinkl" w:hAnsi="Twinkl"/>
                <w:lang w:val="en-US"/>
              </w:rPr>
              <w:t xml:space="preserve"> </w:t>
            </w:r>
            <w:r w:rsidRPr="00AC2C47">
              <w:rPr>
                <w:rStyle w:val="normaltextrun"/>
                <w:rFonts w:ascii="Twinkl" w:hAnsi="Twinkl"/>
                <w:lang w:val="en-US"/>
              </w:rPr>
              <w:t>The World Came to My Place Today</w:t>
            </w:r>
            <w:r w:rsidRPr="00AC2C47">
              <w:rPr>
                <w:rStyle w:val="eop"/>
                <w:rFonts w:ascii="Twinkl" w:hAnsi="Twinkl"/>
              </w:rPr>
              <w:t> </w:t>
            </w:r>
          </w:p>
        </w:tc>
        <w:tc>
          <w:tcPr>
            <w:tcW w:w="3827" w:type="dxa"/>
            <w:gridSpan w:val="2"/>
          </w:tcPr>
          <w:p w14:paraId="2E4F17E5" w14:textId="77777777" w:rsidR="00AC2C47" w:rsidRPr="00AC2C47" w:rsidRDefault="00AC2C47" w:rsidP="00AC2C47">
            <w:pPr>
              <w:divId w:val="1922447628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Wider Curriculum</w:t>
            </w:r>
          </w:p>
          <w:p w14:paraId="59F96DDD" w14:textId="23072650" w:rsidR="00AC2C47" w:rsidRPr="00AC2C47" w:rsidRDefault="00AC2C47" w:rsidP="00AC2C47">
            <w:pPr>
              <w:pStyle w:val="paragraph"/>
              <w:spacing w:before="0" w:beforeAutospacing="0" w:after="0" w:afterAutospacing="0"/>
              <w:textAlignment w:val="baseline"/>
              <w:divId w:val="1922447628"/>
              <w:rPr>
                <w:rFonts w:ascii="Twinkl" w:hAnsi="Twinkl"/>
              </w:rPr>
            </w:pPr>
            <w:r>
              <w:rPr>
                <w:rStyle w:val="normaltextrun"/>
                <w:rFonts w:ascii="Twinkl" w:hAnsi="Twinkl"/>
                <w:b/>
                <w:bCs/>
                <w:lang w:val="en-US"/>
              </w:rPr>
              <w:t xml:space="preserve">PSED- </w:t>
            </w:r>
            <w:r w:rsidRPr="00AC2C47">
              <w:rPr>
                <w:rStyle w:val="normaltextrun"/>
                <w:rFonts w:ascii="Twinkl" w:hAnsi="Twinkl"/>
                <w:lang w:val="en-US"/>
              </w:rPr>
              <w:t>The Tiger who Came to Tea</w:t>
            </w:r>
            <w:r w:rsidRPr="00AC2C47">
              <w:rPr>
                <w:rStyle w:val="eop"/>
                <w:rFonts w:ascii="Twinkl" w:hAnsi="Twinkl"/>
              </w:rPr>
              <w:t> </w:t>
            </w:r>
          </w:p>
          <w:p w14:paraId="50F89492" w14:textId="0D2BA728" w:rsidR="00AC2C47" w:rsidRPr="00AC2C47" w:rsidRDefault="00AC2C47" w:rsidP="00AC2C47">
            <w:pPr>
              <w:pStyle w:val="paragraph"/>
              <w:spacing w:before="0" w:beforeAutospacing="0" w:after="0" w:afterAutospacing="0"/>
              <w:textAlignment w:val="baseline"/>
              <w:divId w:val="1922447628"/>
              <w:rPr>
                <w:rFonts w:ascii="Twinkl" w:hAnsi="Twinkl"/>
              </w:rPr>
            </w:pPr>
            <w:r>
              <w:rPr>
                <w:rStyle w:val="normaltextrun"/>
                <w:rFonts w:ascii="Twinkl" w:hAnsi="Twinkl"/>
                <w:b/>
                <w:bCs/>
                <w:lang w:val="en-US"/>
              </w:rPr>
              <w:t xml:space="preserve">RE- </w:t>
            </w:r>
            <w:proofErr w:type="spellStart"/>
            <w:r w:rsidRPr="00AC2C47">
              <w:rPr>
                <w:rStyle w:val="normaltextrun"/>
                <w:rFonts w:ascii="Twinkl" w:hAnsi="Twinkl"/>
                <w:lang w:val="en-US"/>
              </w:rPr>
              <w:t>Handa’s</w:t>
            </w:r>
            <w:proofErr w:type="spellEnd"/>
            <w:r w:rsidRPr="00AC2C47">
              <w:rPr>
                <w:rStyle w:val="normaltextrun"/>
                <w:rFonts w:ascii="Twinkl" w:hAnsi="Twinkl"/>
                <w:lang w:val="en-US"/>
              </w:rPr>
              <w:t xml:space="preserve"> Surprise</w:t>
            </w:r>
            <w:r w:rsidRPr="00AC2C47">
              <w:rPr>
                <w:rStyle w:val="eop"/>
                <w:rFonts w:ascii="Twinkl" w:hAnsi="Twinkl"/>
              </w:rPr>
              <w:t> </w:t>
            </w:r>
          </w:p>
          <w:p w14:paraId="2B6849DD" w14:textId="384D446A" w:rsidR="00AC2C47" w:rsidRPr="00AC2C47" w:rsidRDefault="00AC2C47" w:rsidP="00AC2C47">
            <w:pPr>
              <w:rPr>
                <w:rFonts w:ascii="Twinkl" w:hAnsi="Twinkl"/>
              </w:rPr>
            </w:pPr>
            <w:r>
              <w:rPr>
                <w:rStyle w:val="normaltextrun"/>
                <w:rFonts w:ascii="Twinkl" w:hAnsi="Twinkl"/>
                <w:b/>
                <w:bCs/>
                <w:lang w:val="en-US"/>
              </w:rPr>
              <w:t xml:space="preserve">UTW- </w:t>
            </w:r>
            <w:r w:rsidRPr="00AC2C47">
              <w:rPr>
                <w:rStyle w:val="normaltextrun"/>
                <w:rFonts w:ascii="Twinkl" w:hAnsi="Twinkl"/>
                <w:lang w:val="en-US"/>
              </w:rPr>
              <w:t>We’re Going on a Lion Hunt</w:t>
            </w:r>
            <w:r w:rsidRPr="00AC2C47">
              <w:rPr>
                <w:rStyle w:val="eop"/>
                <w:rFonts w:ascii="Twinkl" w:hAnsi="Twinkl"/>
              </w:rPr>
              <w:t> </w:t>
            </w:r>
          </w:p>
        </w:tc>
        <w:tc>
          <w:tcPr>
            <w:tcW w:w="3513" w:type="dxa"/>
          </w:tcPr>
          <w:p w14:paraId="2B547194" w14:textId="77777777" w:rsidR="00AC2C47" w:rsidRPr="00AC2C47" w:rsidRDefault="00AC2C47" w:rsidP="00AC2C47">
            <w:pPr>
              <w:divId w:val="404913169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Wider Curriculum</w:t>
            </w:r>
          </w:p>
          <w:p w14:paraId="517F7AA0" w14:textId="750511F2" w:rsidR="00AC2C47" w:rsidRPr="00AC2C47" w:rsidRDefault="00AC2C47" w:rsidP="00AC2C47">
            <w:pPr>
              <w:pStyle w:val="paragraph"/>
              <w:spacing w:before="0" w:beforeAutospacing="0" w:after="0" w:afterAutospacing="0"/>
              <w:textAlignment w:val="baseline"/>
              <w:divId w:val="404913169"/>
              <w:rPr>
                <w:rFonts w:ascii="Twinkl" w:hAnsi="Twinkl"/>
              </w:rPr>
            </w:pPr>
            <w:r>
              <w:rPr>
                <w:rStyle w:val="normaltextrun"/>
                <w:rFonts w:ascii="Twinkl" w:hAnsi="Twinkl"/>
                <w:b/>
                <w:bCs/>
                <w:lang w:val="en-US"/>
              </w:rPr>
              <w:t xml:space="preserve">UTW- </w:t>
            </w:r>
            <w:r w:rsidRPr="00AC2C47">
              <w:rPr>
                <w:rStyle w:val="normaltextrun"/>
                <w:rFonts w:ascii="Twinkl" w:hAnsi="Twinkl"/>
                <w:lang w:val="en-US"/>
              </w:rPr>
              <w:t>How to spot a dinosaur</w:t>
            </w:r>
            <w:r w:rsidRPr="00AC2C47">
              <w:rPr>
                <w:rStyle w:val="eop"/>
                <w:rFonts w:ascii="Twinkl" w:hAnsi="Twinkl"/>
              </w:rPr>
              <w:t> </w:t>
            </w:r>
          </w:p>
          <w:p w14:paraId="22903CAB" w14:textId="4C788AF1" w:rsidR="00AC2C47" w:rsidRPr="00AC2C47" w:rsidRDefault="00AC2C47" w:rsidP="00AC2C47">
            <w:pPr>
              <w:pStyle w:val="paragraph"/>
              <w:spacing w:before="0" w:beforeAutospacing="0" w:after="0" w:afterAutospacing="0"/>
              <w:textAlignment w:val="baseline"/>
              <w:divId w:val="404913169"/>
              <w:rPr>
                <w:rFonts w:ascii="Twinkl" w:hAnsi="Twinkl"/>
              </w:rPr>
            </w:pPr>
            <w:r>
              <w:rPr>
                <w:rStyle w:val="normaltextrun"/>
                <w:rFonts w:ascii="Twinkl" w:hAnsi="Twinkl"/>
                <w:b/>
                <w:bCs/>
                <w:lang w:val="en-US"/>
              </w:rPr>
              <w:t xml:space="preserve">PSED- </w:t>
            </w:r>
            <w:r w:rsidRPr="00AC2C47">
              <w:rPr>
                <w:rStyle w:val="normaltextrun"/>
                <w:rFonts w:ascii="Twinkl" w:hAnsi="Twinkl"/>
                <w:lang w:val="en-US"/>
              </w:rPr>
              <w:t>Harry and the Bucketful of Dinosaurs</w:t>
            </w:r>
            <w:r w:rsidRPr="00AC2C47">
              <w:rPr>
                <w:rStyle w:val="eop"/>
                <w:rFonts w:ascii="Twinkl" w:hAnsi="Twinkl"/>
              </w:rPr>
              <w:t> </w:t>
            </w:r>
          </w:p>
          <w:p w14:paraId="5AE67541" w14:textId="2D0824B0" w:rsidR="00AC2C47" w:rsidRPr="00AC2C47" w:rsidRDefault="00AC2C47" w:rsidP="00AC2C47">
            <w:pPr>
              <w:rPr>
                <w:rFonts w:ascii="Twinkl" w:hAnsi="Twinkl"/>
              </w:rPr>
            </w:pPr>
            <w:r>
              <w:rPr>
                <w:rStyle w:val="normaltextrun"/>
                <w:rFonts w:ascii="Twinkl" w:hAnsi="Twinkl"/>
                <w:b/>
                <w:bCs/>
                <w:lang w:val="en-US"/>
              </w:rPr>
              <w:t xml:space="preserve">EAD- </w:t>
            </w:r>
            <w:r w:rsidRPr="00AC2C47">
              <w:rPr>
                <w:rStyle w:val="normaltextrun"/>
                <w:rFonts w:ascii="Twinkl" w:hAnsi="Twinkl"/>
                <w:lang w:val="en-US"/>
              </w:rPr>
              <w:t>10 Little Dinosaurs</w:t>
            </w:r>
            <w:r w:rsidRPr="00AC2C47">
              <w:rPr>
                <w:rStyle w:val="eop"/>
                <w:rFonts w:ascii="Twinkl" w:hAnsi="Twinkl"/>
              </w:rPr>
              <w:t> </w:t>
            </w:r>
          </w:p>
        </w:tc>
        <w:bookmarkStart w:id="0" w:name="_GoBack"/>
        <w:bookmarkEnd w:id="0"/>
      </w:tr>
      <w:tr w:rsidR="008C0CF7" w:rsidRPr="00AC2C47" w14:paraId="5DFB5ACF" w14:textId="77777777" w:rsidTr="00423924">
        <w:tc>
          <w:tcPr>
            <w:tcW w:w="988" w:type="dxa"/>
            <w:vMerge/>
            <w:shd w:val="clear" w:color="auto" w:fill="BDD6EE" w:themeFill="accent1" w:themeFillTint="66"/>
          </w:tcPr>
          <w:p w14:paraId="1F2BFC7B" w14:textId="77777777" w:rsidR="008C0CF7" w:rsidRPr="00AC2C47" w:rsidRDefault="008C0CF7" w:rsidP="008C0CF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  <w:tc>
          <w:tcPr>
            <w:tcW w:w="3543" w:type="dxa"/>
          </w:tcPr>
          <w:p w14:paraId="7581C7EF" w14:textId="77777777" w:rsidR="008C0CF7" w:rsidRPr="00AC2C47" w:rsidRDefault="008C0CF7" w:rsidP="008C0CF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WOW Moment </w:t>
            </w:r>
          </w:p>
          <w:p w14:paraId="0EE00015" w14:textId="77777777" w:rsidR="008C0CF7" w:rsidRPr="00AC2C47" w:rsidRDefault="00D55DAC" w:rsidP="008C0CF7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Firefighter visit</w:t>
            </w:r>
          </w:p>
          <w:p w14:paraId="426FDA9A" w14:textId="77777777" w:rsidR="008C0CF7" w:rsidRPr="00AC2C47" w:rsidRDefault="008C0CF7" w:rsidP="008C0CF7">
            <w:pPr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gridSpan w:val="2"/>
          </w:tcPr>
          <w:p w14:paraId="58222FE5" w14:textId="77777777" w:rsidR="008C0CF7" w:rsidRPr="00AC2C47" w:rsidRDefault="008C0CF7" w:rsidP="008C0CF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WOW Moment </w:t>
            </w:r>
          </w:p>
          <w:p w14:paraId="329437E3" w14:textId="77777777" w:rsidR="008C0CF7" w:rsidRPr="00AC2C47" w:rsidRDefault="00D55DAC" w:rsidP="008C0CF7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Nativity</w:t>
            </w:r>
          </w:p>
          <w:p w14:paraId="7B30D52E" w14:textId="77777777" w:rsidR="008C0CF7" w:rsidRPr="00AC2C47" w:rsidRDefault="008C0CF7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</w:tcPr>
          <w:p w14:paraId="1B6F3E20" w14:textId="77777777" w:rsidR="008C0CF7" w:rsidRPr="00AC2C47" w:rsidRDefault="008C0CF7" w:rsidP="008C0CF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WOW Moment </w:t>
            </w:r>
          </w:p>
          <w:p w14:paraId="15AF0135" w14:textId="63D49075" w:rsidR="008C0CF7" w:rsidRPr="00AC2C47" w:rsidRDefault="00AC2C47" w:rsidP="008C0CF7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V</w:t>
            </w:r>
            <w:proofErr w:type="spellStart"/>
            <w:r w:rsidRPr="00AC2C47">
              <w:rPr>
                <w:rFonts w:ascii="Twinkl" w:hAnsi="Twinkl"/>
                <w:sz w:val="24"/>
                <w:szCs w:val="24"/>
              </w:rPr>
              <w:t>irtual</w:t>
            </w:r>
            <w:proofErr w:type="spellEnd"/>
            <w:r w:rsidRPr="00AC2C47">
              <w:rPr>
                <w:rFonts w:ascii="Twinkl" w:hAnsi="Twinkl"/>
                <w:sz w:val="24"/>
                <w:szCs w:val="24"/>
              </w:rPr>
              <w:t xml:space="preserve"> scuba diving</w:t>
            </w:r>
          </w:p>
          <w:p w14:paraId="75CE0ED7" w14:textId="77777777" w:rsidR="008C0CF7" w:rsidRPr="00AC2C47" w:rsidRDefault="008C0CF7" w:rsidP="008C0CF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  <w:p w14:paraId="7D1C3DF8" w14:textId="77777777" w:rsidR="008C0CF7" w:rsidRPr="00AC2C47" w:rsidRDefault="008C0CF7" w:rsidP="008C0CF7">
            <w:pPr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14:paraId="3F825AA4" w14:textId="77777777" w:rsidR="008C0CF7" w:rsidRPr="00AC2C47" w:rsidRDefault="008C0CF7" w:rsidP="008C0CF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WOW Moment </w:t>
            </w:r>
          </w:p>
          <w:p w14:paraId="06DC0FB0" w14:textId="77777777" w:rsidR="008C0CF7" w:rsidRPr="00AC2C47" w:rsidRDefault="00B405C1" w:rsidP="00AA4837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Family picnic on the field</w:t>
            </w:r>
          </w:p>
        </w:tc>
        <w:tc>
          <w:tcPr>
            <w:tcW w:w="3827" w:type="dxa"/>
            <w:gridSpan w:val="2"/>
          </w:tcPr>
          <w:p w14:paraId="435278B4" w14:textId="77777777" w:rsidR="008C0CF7" w:rsidRPr="00AC2C47" w:rsidRDefault="008C0CF7" w:rsidP="008C0CF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WOW Moment </w:t>
            </w:r>
          </w:p>
          <w:p w14:paraId="4DED59D9" w14:textId="77777777" w:rsidR="008C0CF7" w:rsidRPr="00AC2C47" w:rsidRDefault="00D55DAC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Graves park farm</w:t>
            </w:r>
          </w:p>
          <w:p w14:paraId="259CA61C" w14:textId="77777777" w:rsidR="008C0CF7" w:rsidRPr="00AC2C47" w:rsidRDefault="008C0CF7" w:rsidP="008C0CF7">
            <w:pPr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  <w:tc>
          <w:tcPr>
            <w:tcW w:w="3513" w:type="dxa"/>
          </w:tcPr>
          <w:p w14:paraId="059D5691" w14:textId="77777777" w:rsidR="008C0CF7" w:rsidRPr="00AC2C47" w:rsidRDefault="008C0CF7" w:rsidP="008C0CF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WOW Moment </w:t>
            </w:r>
          </w:p>
          <w:p w14:paraId="000EBCB7" w14:textId="3011B9E5" w:rsidR="008C0CF7" w:rsidRPr="00AC2C47" w:rsidRDefault="00AC2C47" w:rsidP="000C15D5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F</w:t>
            </w:r>
            <w:proofErr w:type="spellStart"/>
            <w:r w:rsidRPr="00AC2C47">
              <w:rPr>
                <w:rFonts w:ascii="Twinkl" w:hAnsi="Twinkl"/>
                <w:sz w:val="24"/>
                <w:szCs w:val="24"/>
              </w:rPr>
              <w:t>ossil</w:t>
            </w:r>
            <w:proofErr w:type="spellEnd"/>
            <w:r w:rsidRPr="00AC2C47">
              <w:rPr>
                <w:rFonts w:ascii="Twinkl" w:hAnsi="Twinkl"/>
                <w:sz w:val="24"/>
                <w:szCs w:val="24"/>
              </w:rPr>
              <w:t xml:space="preserve"> hunt</w:t>
            </w:r>
          </w:p>
          <w:p w14:paraId="506A6942" w14:textId="77777777" w:rsidR="008C0CF7" w:rsidRPr="00AC2C47" w:rsidRDefault="008C0CF7" w:rsidP="008C0CF7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  <w:p w14:paraId="1D54EC56" w14:textId="77777777" w:rsidR="008C0CF7" w:rsidRPr="00AC2C47" w:rsidRDefault="008C0CF7" w:rsidP="008C0CF7">
            <w:pPr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</w:tr>
      <w:tr w:rsidR="00D55DAC" w:rsidRPr="00AC2C47" w14:paraId="7A91436C" w14:textId="77777777" w:rsidTr="00423924">
        <w:trPr>
          <w:trHeight w:val="476"/>
        </w:trPr>
        <w:tc>
          <w:tcPr>
            <w:tcW w:w="988" w:type="dxa"/>
            <w:vMerge w:val="restart"/>
            <w:shd w:val="clear" w:color="auto" w:fill="BDD6EE" w:themeFill="accent1" w:themeFillTint="66"/>
          </w:tcPr>
          <w:p w14:paraId="0ED7A08D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FS2</w:t>
            </w:r>
          </w:p>
        </w:tc>
        <w:tc>
          <w:tcPr>
            <w:tcW w:w="3543" w:type="dxa"/>
          </w:tcPr>
          <w:p w14:paraId="0137038A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Topic </w:t>
            </w:r>
          </w:p>
          <w:p w14:paraId="368F6F18" w14:textId="77777777" w:rsidR="00D55DAC" w:rsidRPr="00AC2C47" w:rsidRDefault="00D55DAC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Helping Hands</w:t>
            </w:r>
          </w:p>
          <w:p w14:paraId="37A5BAC5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  <w:p w14:paraId="6BFAEEB5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gridSpan w:val="2"/>
          </w:tcPr>
          <w:p w14:paraId="14A4791D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Topic </w:t>
            </w:r>
          </w:p>
          <w:p w14:paraId="04C6FB9F" w14:textId="77777777" w:rsidR="00D55DAC" w:rsidRPr="00AC2C47" w:rsidRDefault="00D55DAC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Traditional Tales</w:t>
            </w:r>
          </w:p>
          <w:p w14:paraId="60AFAB12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</w:tcPr>
          <w:p w14:paraId="4E42C71A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Topic </w:t>
            </w:r>
          </w:p>
          <w:p w14:paraId="72DD0A0F" w14:textId="77777777" w:rsidR="00D55DAC" w:rsidRPr="00AC2C47" w:rsidRDefault="00D55DAC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Under the Sea</w:t>
            </w:r>
          </w:p>
          <w:p w14:paraId="24D7C495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14:paraId="049D4799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Topic </w:t>
            </w:r>
          </w:p>
          <w:p w14:paraId="20D0664A" w14:textId="77777777" w:rsidR="00D55DAC" w:rsidRPr="00AC2C47" w:rsidRDefault="00D55DAC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Our Wonderful World</w:t>
            </w:r>
          </w:p>
        </w:tc>
        <w:tc>
          <w:tcPr>
            <w:tcW w:w="3827" w:type="dxa"/>
            <w:gridSpan w:val="2"/>
          </w:tcPr>
          <w:p w14:paraId="75F0F714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Topic </w:t>
            </w:r>
          </w:p>
          <w:p w14:paraId="38439E12" w14:textId="77777777" w:rsidR="00D55DAC" w:rsidRPr="00AC2C47" w:rsidRDefault="00D55DAC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Animal Kingdom</w:t>
            </w:r>
          </w:p>
          <w:p w14:paraId="1513F048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  <w:p w14:paraId="38F5C888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  <w:tc>
          <w:tcPr>
            <w:tcW w:w="3513" w:type="dxa"/>
          </w:tcPr>
          <w:p w14:paraId="481AE318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Topic </w:t>
            </w:r>
          </w:p>
          <w:p w14:paraId="4A86F9D1" w14:textId="77777777" w:rsidR="00D55DAC" w:rsidRPr="00AC2C47" w:rsidRDefault="00D55DAC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Dinosaurs</w:t>
            </w:r>
          </w:p>
          <w:p w14:paraId="372AA88F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</w:tr>
      <w:tr w:rsidR="007154AA" w:rsidRPr="00AC2C47" w14:paraId="3491BD82" w14:textId="77777777" w:rsidTr="00423924">
        <w:trPr>
          <w:trHeight w:val="476"/>
        </w:trPr>
        <w:tc>
          <w:tcPr>
            <w:tcW w:w="988" w:type="dxa"/>
            <w:vMerge/>
            <w:shd w:val="clear" w:color="auto" w:fill="BDD6EE" w:themeFill="accent1" w:themeFillTint="66"/>
          </w:tcPr>
          <w:p w14:paraId="31D47F65" w14:textId="77777777" w:rsidR="007154AA" w:rsidRPr="00AC2C47" w:rsidRDefault="007154AA" w:rsidP="007154AA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  <w:tc>
          <w:tcPr>
            <w:tcW w:w="3543" w:type="dxa"/>
          </w:tcPr>
          <w:p w14:paraId="40281497" w14:textId="77777777" w:rsidR="007154AA" w:rsidRPr="00AC2C47" w:rsidRDefault="007154AA" w:rsidP="007154AA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Literacy</w:t>
            </w:r>
          </w:p>
          <w:p w14:paraId="5CAAC8F5" w14:textId="77777777" w:rsidR="007154AA" w:rsidRPr="00AC2C47" w:rsidRDefault="007154AA" w:rsidP="007154AA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Think Big!</w:t>
            </w:r>
          </w:p>
        </w:tc>
        <w:tc>
          <w:tcPr>
            <w:tcW w:w="2977" w:type="dxa"/>
            <w:gridSpan w:val="2"/>
          </w:tcPr>
          <w:p w14:paraId="1EEC529F" w14:textId="77777777" w:rsidR="007154AA" w:rsidRPr="00AC2C47" w:rsidRDefault="007154AA" w:rsidP="007154AA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Literacy</w:t>
            </w:r>
          </w:p>
          <w:p w14:paraId="6B2A5BA6" w14:textId="77777777" w:rsidR="007154AA" w:rsidRPr="00AC2C47" w:rsidRDefault="007154AA" w:rsidP="007154AA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Mr Wolf’s Pancakes</w:t>
            </w:r>
          </w:p>
        </w:tc>
        <w:tc>
          <w:tcPr>
            <w:tcW w:w="3827" w:type="dxa"/>
          </w:tcPr>
          <w:p w14:paraId="530AF0DB" w14:textId="77777777" w:rsidR="007154AA" w:rsidRPr="00AC2C47" w:rsidRDefault="007154AA" w:rsidP="007154AA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Literacy</w:t>
            </w:r>
          </w:p>
          <w:p w14:paraId="65C6DDA5" w14:textId="77777777" w:rsidR="007154AA" w:rsidRPr="00AC2C47" w:rsidRDefault="007154AA" w:rsidP="007154AA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Little Whale</w:t>
            </w:r>
          </w:p>
        </w:tc>
        <w:tc>
          <w:tcPr>
            <w:tcW w:w="3686" w:type="dxa"/>
          </w:tcPr>
          <w:p w14:paraId="1931E5D9" w14:textId="77777777" w:rsidR="007154AA" w:rsidRPr="00AC2C47" w:rsidRDefault="007154AA" w:rsidP="007154AA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Literacy</w:t>
            </w:r>
          </w:p>
          <w:p w14:paraId="2A4B86AE" w14:textId="77777777" w:rsidR="007154AA" w:rsidRPr="00AC2C47" w:rsidRDefault="007154AA" w:rsidP="007154AA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Bee and Me</w:t>
            </w:r>
          </w:p>
        </w:tc>
        <w:tc>
          <w:tcPr>
            <w:tcW w:w="3827" w:type="dxa"/>
            <w:gridSpan w:val="2"/>
          </w:tcPr>
          <w:p w14:paraId="2E7A9AAD" w14:textId="77777777" w:rsidR="007154AA" w:rsidRPr="00AC2C47" w:rsidRDefault="007154AA" w:rsidP="007154AA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Literacy</w:t>
            </w:r>
          </w:p>
          <w:p w14:paraId="308CB40B" w14:textId="77777777" w:rsidR="007154AA" w:rsidRPr="00AC2C47" w:rsidRDefault="007154AA" w:rsidP="007154AA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 xml:space="preserve">Lion Inside and </w:t>
            </w:r>
          </w:p>
          <w:p w14:paraId="20E3D1A1" w14:textId="77777777" w:rsidR="007154AA" w:rsidRPr="00AC2C47" w:rsidRDefault="007154AA" w:rsidP="007154AA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Be Brave Little Penguin</w:t>
            </w:r>
          </w:p>
        </w:tc>
        <w:tc>
          <w:tcPr>
            <w:tcW w:w="3513" w:type="dxa"/>
          </w:tcPr>
          <w:p w14:paraId="5EEDD9D7" w14:textId="77777777" w:rsidR="007154AA" w:rsidRPr="00AC2C47" w:rsidRDefault="007154AA" w:rsidP="007154AA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Literacy</w:t>
            </w:r>
          </w:p>
          <w:p w14:paraId="65CAEA77" w14:textId="77777777" w:rsidR="007154AA" w:rsidRPr="00AC2C47" w:rsidRDefault="007154AA" w:rsidP="007154AA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Simon Sock</w:t>
            </w:r>
          </w:p>
        </w:tc>
      </w:tr>
      <w:tr w:rsidR="00D55DAC" w:rsidRPr="00AC2C47" w14:paraId="3F38DABC" w14:textId="77777777" w:rsidTr="00423924">
        <w:tc>
          <w:tcPr>
            <w:tcW w:w="988" w:type="dxa"/>
            <w:vMerge/>
            <w:shd w:val="clear" w:color="auto" w:fill="BDD6EE" w:themeFill="accent1" w:themeFillTint="66"/>
          </w:tcPr>
          <w:p w14:paraId="561FFBBE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  <w:tc>
          <w:tcPr>
            <w:tcW w:w="3543" w:type="dxa"/>
          </w:tcPr>
          <w:p w14:paraId="240987DC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Wider Curriculum</w:t>
            </w:r>
          </w:p>
          <w:p w14:paraId="1CADC29D" w14:textId="77777777" w:rsidR="007154AA" w:rsidRPr="00AC2C47" w:rsidRDefault="007154AA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Art- </w:t>
            </w:r>
            <w:r w:rsidR="00EC5BA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What is s</w:t>
            </w: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ketching</w:t>
            </w:r>
            <w:r w:rsidR="00EC5BA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?</w:t>
            </w:r>
          </w:p>
          <w:p w14:paraId="510FC3A5" w14:textId="77777777" w:rsidR="007154AA" w:rsidRPr="00AC2C47" w:rsidRDefault="00134441" w:rsidP="00134441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self-portraits</w:t>
            </w:r>
          </w:p>
          <w:p w14:paraId="64D17D23" w14:textId="77777777" w:rsidR="007154AA" w:rsidRPr="00AC2C47" w:rsidRDefault="007154AA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History- </w:t>
            </w:r>
            <w:r w:rsidR="000623FE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How have the emergency services changed?</w:t>
            </w:r>
            <w:r w:rsidR="00EC5BA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</w:t>
            </w:r>
            <w:r w:rsidR="00134441" w:rsidRPr="00AC2C47">
              <w:rPr>
                <w:rFonts w:ascii="Twinkl" w:hAnsi="Twinkl"/>
                <w:sz w:val="24"/>
                <w:szCs w:val="24"/>
                <w:lang w:val="en-US"/>
              </w:rPr>
              <w:t xml:space="preserve">Vehicles, uniform, gender, </w:t>
            </w:r>
            <w:proofErr w:type="spellStart"/>
            <w:r w:rsidR="00134441" w:rsidRPr="00AC2C47">
              <w:rPr>
                <w:rFonts w:ascii="Twinkl" w:hAnsi="Twinkl"/>
                <w:sz w:val="24"/>
                <w:szCs w:val="24"/>
                <w:lang w:val="en-US"/>
              </w:rPr>
              <w:t>etc</w:t>
            </w:r>
            <w:proofErr w:type="spellEnd"/>
          </w:p>
          <w:p w14:paraId="53BA8CA4" w14:textId="77777777" w:rsidR="007154AA" w:rsidRPr="00AC2C47" w:rsidRDefault="007154AA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Computing-</w:t>
            </w:r>
            <w:r w:rsidR="000623FE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</w:t>
            </w:r>
            <w:r w:rsidR="00177F15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What is computational thinking?</w:t>
            </w:r>
          </w:p>
          <w:p w14:paraId="36B2631E" w14:textId="77777777" w:rsidR="00177F15" w:rsidRPr="00AC2C47" w:rsidRDefault="00177F15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Barefoot computing – Awesome Autumn</w:t>
            </w:r>
          </w:p>
          <w:p w14:paraId="7491532E" w14:textId="77777777" w:rsidR="007154AA" w:rsidRPr="00AC2C47" w:rsidRDefault="007154AA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Science- </w:t>
            </w:r>
            <w:r w:rsidR="00134441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What are seasons and why does the weather change?</w:t>
            </w:r>
          </w:p>
          <w:p w14:paraId="06311163" w14:textId="77777777" w:rsidR="00134441" w:rsidRPr="00AC2C47" w:rsidRDefault="007154AA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Geography-</w:t>
            </w:r>
            <w:r w:rsidR="000623FE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Where do we live?</w:t>
            </w:r>
            <w:r w:rsidR="00EC5BA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</w:t>
            </w:r>
          </w:p>
          <w:p w14:paraId="2374B83E" w14:textId="77777777" w:rsidR="007154AA" w:rsidRPr="00AC2C47" w:rsidRDefault="00EC5BAF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 xml:space="preserve">Google map, local </w:t>
            </w:r>
            <w:r w:rsidR="00134441" w:rsidRPr="00AC2C47">
              <w:rPr>
                <w:rFonts w:ascii="Twinkl" w:hAnsi="Twinkl"/>
                <w:sz w:val="24"/>
                <w:szCs w:val="24"/>
                <w:lang w:val="en-US"/>
              </w:rPr>
              <w:t>area, map to school, our school</w:t>
            </w:r>
          </w:p>
          <w:p w14:paraId="4FCCDB9E" w14:textId="77777777" w:rsidR="00A251EA" w:rsidRPr="00AC2C47" w:rsidRDefault="007154AA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RE- </w:t>
            </w:r>
            <w:r w:rsidR="00177F15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What Religions do my friends follow?</w:t>
            </w:r>
          </w:p>
          <w:p w14:paraId="011225FA" w14:textId="77777777" w:rsidR="00177F15" w:rsidRPr="00AC2C47" w:rsidRDefault="00177F15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Share the Religions of the children in the class, what celebrations do the children have?</w:t>
            </w:r>
          </w:p>
          <w:p w14:paraId="304798AD" w14:textId="77777777" w:rsidR="00134441" w:rsidRPr="00AC2C47" w:rsidRDefault="000F6C2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Music-</w:t>
            </w:r>
            <w:r w:rsidR="00D5686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</w:t>
            </w:r>
            <w:r w:rsidR="00BB2520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What is call and response?</w:t>
            </w:r>
          </w:p>
          <w:p w14:paraId="45B8E8CF" w14:textId="77777777" w:rsidR="00BB2520" w:rsidRPr="00AC2C47" w:rsidRDefault="00BB2520" w:rsidP="00BB2520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lastRenderedPageBreak/>
              <w:t>Learn new songs with call and response</w:t>
            </w:r>
          </w:p>
          <w:p w14:paraId="61C828DF" w14:textId="77777777" w:rsidR="00134441" w:rsidRPr="00AC2C47" w:rsidRDefault="000F6C2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D&amp;T-</w:t>
            </w:r>
            <w:r w:rsidR="00D5686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What are my five senses?</w:t>
            </w:r>
            <w:r w:rsidR="00947301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</w:t>
            </w:r>
          </w:p>
          <w:p w14:paraId="56D4E919" w14:textId="77777777" w:rsidR="000F6C2C" w:rsidRPr="00AC2C47" w:rsidRDefault="00947301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proofErr w:type="spellStart"/>
            <w:r w:rsidRPr="00AC2C47">
              <w:rPr>
                <w:rFonts w:ascii="Twinkl" w:hAnsi="Twinkl"/>
                <w:sz w:val="24"/>
                <w:szCs w:val="24"/>
                <w:lang w:val="en-US"/>
              </w:rPr>
              <w:t>TastEd</w:t>
            </w:r>
            <w:proofErr w:type="spellEnd"/>
          </w:p>
          <w:p w14:paraId="40FF481D" w14:textId="77777777" w:rsidR="00134441" w:rsidRPr="00AC2C47" w:rsidRDefault="000623FE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PSED- How can I be a good friend?</w:t>
            </w:r>
            <w:r w:rsidR="00EC5BA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</w:t>
            </w:r>
          </w:p>
          <w:p w14:paraId="1C7E46D2" w14:textId="77777777" w:rsidR="000623FE" w:rsidRPr="00AC2C47" w:rsidRDefault="00EC5BAF" w:rsidP="00D55DAC">
            <w:pPr>
              <w:jc w:val="center"/>
              <w:rPr>
                <w:rFonts w:ascii="Twinkl" w:hAnsi="Twinkl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 xml:space="preserve">New </w:t>
            </w:r>
            <w:r w:rsidR="00134441" w:rsidRPr="00AC2C47">
              <w:rPr>
                <w:rFonts w:ascii="Twinkl" w:hAnsi="Twinkl"/>
                <w:sz w:val="24"/>
                <w:szCs w:val="24"/>
                <w:lang w:val="en-US"/>
              </w:rPr>
              <w:t>friendships, class/school rules</w:t>
            </w:r>
          </w:p>
        </w:tc>
        <w:tc>
          <w:tcPr>
            <w:tcW w:w="2977" w:type="dxa"/>
            <w:gridSpan w:val="2"/>
          </w:tcPr>
          <w:p w14:paraId="336FA84D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lastRenderedPageBreak/>
              <w:t>Wider Curriculum</w:t>
            </w:r>
          </w:p>
          <w:p w14:paraId="5D986CC9" w14:textId="77777777" w:rsidR="007154AA" w:rsidRPr="00AC2C47" w:rsidRDefault="007154AA" w:rsidP="007154AA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Art- </w:t>
            </w:r>
            <w:r w:rsidR="00EC5BA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What is clay?</w:t>
            </w:r>
          </w:p>
          <w:p w14:paraId="3B923A8E" w14:textId="77777777" w:rsidR="007154AA" w:rsidRPr="00AC2C47" w:rsidRDefault="00134441" w:rsidP="007154AA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Wolf models</w:t>
            </w:r>
          </w:p>
          <w:p w14:paraId="73DD23C3" w14:textId="77777777" w:rsidR="00134441" w:rsidRPr="00AC2C47" w:rsidRDefault="000F6C2C" w:rsidP="000F6C2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History- </w:t>
            </w:r>
            <w:r w:rsidR="00EC5BA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What did</w:t>
            </w:r>
            <w:r w:rsidR="00134441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/do</w:t>
            </w:r>
            <w:r w:rsidR="00EC5BA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soldiers do? </w:t>
            </w:r>
          </w:p>
          <w:p w14:paraId="05B1E94D" w14:textId="77777777" w:rsidR="000F6C2C" w:rsidRPr="00AC2C47" w:rsidRDefault="000623FE" w:rsidP="000F6C2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Remembrance Day</w:t>
            </w:r>
          </w:p>
          <w:p w14:paraId="154FF363" w14:textId="77777777" w:rsidR="00177F15" w:rsidRPr="00AC2C47" w:rsidRDefault="000F6C2C" w:rsidP="00177F15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Computing-</w:t>
            </w:r>
            <w:r w:rsidR="00177F15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How can I stay safe online?</w:t>
            </w:r>
          </w:p>
          <w:p w14:paraId="3738CA39" w14:textId="77777777" w:rsidR="000F6C2C" w:rsidRPr="00AC2C47" w:rsidRDefault="00177F15" w:rsidP="00177F15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Online safety story</w:t>
            </w:r>
          </w:p>
          <w:p w14:paraId="18B2BB76" w14:textId="77777777" w:rsidR="000F6C2C" w:rsidRPr="00AC2C47" w:rsidRDefault="000F6C2C" w:rsidP="000F6C2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Science- </w:t>
            </w:r>
            <w:r w:rsidR="00134441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What are forces? </w:t>
            </w:r>
            <w:r w:rsidR="00134441" w:rsidRPr="00AC2C47">
              <w:rPr>
                <w:rFonts w:ascii="Twinkl" w:hAnsi="Twinkl"/>
                <w:sz w:val="24"/>
                <w:szCs w:val="24"/>
                <w:lang w:val="en-US"/>
              </w:rPr>
              <w:t xml:space="preserve">Magnets, floating/sinking, </w:t>
            </w:r>
            <w:proofErr w:type="spellStart"/>
            <w:r w:rsidR="00134441" w:rsidRPr="00AC2C47">
              <w:rPr>
                <w:rFonts w:ascii="Twinkl" w:hAnsi="Twinkl"/>
                <w:sz w:val="24"/>
                <w:szCs w:val="24"/>
                <w:lang w:val="en-US"/>
              </w:rPr>
              <w:t>etc</w:t>
            </w:r>
            <w:proofErr w:type="spellEnd"/>
          </w:p>
          <w:p w14:paraId="1BCE4DAD" w14:textId="77777777" w:rsidR="00177F15" w:rsidRPr="00AC2C47" w:rsidRDefault="000F6C2C" w:rsidP="000F6C2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Geography-</w:t>
            </w:r>
            <w:r w:rsidR="000623FE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</w:t>
            </w:r>
            <w:r w:rsidR="00EC5BA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How can I look after my</w:t>
            </w:r>
            <w:r w:rsidR="000623FE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planet?</w:t>
            </w:r>
          </w:p>
          <w:p w14:paraId="548694FA" w14:textId="77777777" w:rsidR="000F6C2C" w:rsidRPr="00AC2C47" w:rsidRDefault="00134441" w:rsidP="000F6C2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Recycling week</w:t>
            </w:r>
          </w:p>
          <w:p w14:paraId="4A0E1E53" w14:textId="77777777" w:rsidR="00134441" w:rsidRPr="00AC2C47" w:rsidRDefault="000F6C2C" w:rsidP="000F6C2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RE- </w:t>
            </w:r>
            <w:r w:rsidR="00134441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Why do we celebrate Christmas?</w:t>
            </w:r>
          </w:p>
          <w:p w14:paraId="1AAE3863" w14:textId="77777777" w:rsidR="000F6C2C" w:rsidRPr="00AC2C47" w:rsidRDefault="000623FE" w:rsidP="000F6C2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The Nativity, Christmas, Diwali,</w:t>
            </w:r>
          </w:p>
          <w:p w14:paraId="28B5E676" w14:textId="77777777" w:rsidR="00134441" w:rsidRPr="00AC2C47" w:rsidRDefault="000F6C2C" w:rsidP="000F6C2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Music-</w:t>
            </w:r>
            <w:r w:rsidR="00134441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What </w:t>
            </w:r>
            <w:r w:rsidR="00BB2520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songs can I perform?</w:t>
            </w:r>
          </w:p>
          <w:p w14:paraId="6557150E" w14:textId="77777777" w:rsidR="000F6C2C" w:rsidRPr="00AC2C47" w:rsidRDefault="00D5686F" w:rsidP="000F6C2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Nativity songs</w:t>
            </w:r>
            <w:r w:rsidR="00BB2520" w:rsidRPr="00AC2C47">
              <w:rPr>
                <w:rFonts w:ascii="Twinkl" w:hAnsi="Twinkl"/>
                <w:sz w:val="24"/>
                <w:szCs w:val="24"/>
                <w:lang w:val="en-US"/>
              </w:rPr>
              <w:t xml:space="preserve"> including actions</w:t>
            </w:r>
          </w:p>
          <w:p w14:paraId="58CFB245" w14:textId="77777777" w:rsidR="00134441" w:rsidRPr="00AC2C47" w:rsidRDefault="000F6C2C" w:rsidP="000F6C2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D&amp;T-</w:t>
            </w:r>
            <w:r w:rsidR="00947301" w:rsidRPr="00AC2C47">
              <w:rPr>
                <w:rFonts w:ascii="Twinkl" w:hAnsi="Twinkl"/>
                <w:sz w:val="24"/>
                <w:szCs w:val="24"/>
                <w:lang w:val="en-US"/>
              </w:rPr>
              <w:t xml:space="preserve"> </w:t>
            </w:r>
            <w:r w:rsidR="00D5686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How </w:t>
            </w:r>
            <w:r w:rsidR="00177F15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are</w:t>
            </w:r>
            <w:r w:rsidR="00D5686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pancakes</w:t>
            </w:r>
            <w:r w:rsidR="00177F15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made</w:t>
            </w:r>
            <w:r w:rsidR="00D5686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? </w:t>
            </w:r>
          </w:p>
          <w:p w14:paraId="32F6E865" w14:textId="77777777" w:rsidR="000F6C2C" w:rsidRPr="00AC2C47" w:rsidRDefault="00947301" w:rsidP="000F6C2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Making pancakes</w:t>
            </w:r>
          </w:p>
          <w:p w14:paraId="453E30AD" w14:textId="77777777" w:rsidR="00177F15" w:rsidRPr="00AC2C47" w:rsidRDefault="000623FE" w:rsidP="00134441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lastRenderedPageBreak/>
              <w:t xml:space="preserve">PSED- </w:t>
            </w:r>
            <w:r w:rsidR="00EC5BA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What is bullying? </w:t>
            </w:r>
          </w:p>
          <w:p w14:paraId="7DDE2959" w14:textId="77777777" w:rsidR="000623FE" w:rsidRPr="00AC2C47" w:rsidRDefault="000623FE" w:rsidP="00134441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Anti-bullying week</w:t>
            </w:r>
          </w:p>
          <w:p w14:paraId="4EE526A1" w14:textId="77777777" w:rsidR="009053E1" w:rsidRPr="00AC2C47" w:rsidRDefault="009053E1" w:rsidP="00134441">
            <w:pPr>
              <w:jc w:val="center"/>
              <w:rPr>
                <w:rFonts w:ascii="Twinkl" w:hAnsi="Twinkl"/>
              </w:rPr>
            </w:pPr>
          </w:p>
        </w:tc>
        <w:tc>
          <w:tcPr>
            <w:tcW w:w="3827" w:type="dxa"/>
          </w:tcPr>
          <w:p w14:paraId="4807CC86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lastRenderedPageBreak/>
              <w:t>Wider Curriculum</w:t>
            </w:r>
          </w:p>
          <w:p w14:paraId="6E3E08F1" w14:textId="77777777" w:rsidR="007154AA" w:rsidRPr="00AC2C47" w:rsidRDefault="007154AA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Art- </w:t>
            </w:r>
            <w:r w:rsidR="00EC5BA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What is charcoal?</w:t>
            </w:r>
          </w:p>
          <w:p w14:paraId="5CEA04B4" w14:textId="77777777" w:rsidR="007154AA" w:rsidRPr="00AC2C47" w:rsidRDefault="00134441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Shark drawings</w:t>
            </w:r>
          </w:p>
          <w:p w14:paraId="18C350AC" w14:textId="77777777" w:rsidR="00655066" w:rsidRPr="00AC2C47" w:rsidRDefault="000F6C2C" w:rsidP="00655066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History- </w:t>
            </w:r>
            <w:r w:rsidR="00655066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What were pirates like?</w:t>
            </w:r>
          </w:p>
          <w:p w14:paraId="17FAA3D0" w14:textId="77777777" w:rsidR="00655066" w:rsidRPr="00AC2C47" w:rsidRDefault="00655066" w:rsidP="00655066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The life of a pirate, ships, treasure, famous pirates</w:t>
            </w:r>
          </w:p>
          <w:p w14:paraId="056B276D" w14:textId="77777777" w:rsidR="00177F15" w:rsidRPr="00AC2C47" w:rsidRDefault="000F6C2C" w:rsidP="00177F15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Computing-</w:t>
            </w:r>
            <w:r w:rsidR="000623FE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</w:t>
            </w:r>
            <w:r w:rsidR="00177F15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What makes a good design?</w:t>
            </w:r>
          </w:p>
          <w:p w14:paraId="7AD4314C" w14:textId="77777777" w:rsidR="00134441" w:rsidRPr="00AC2C47" w:rsidRDefault="00177F15" w:rsidP="00177F15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Barefoot Computing – Boats Ahoy</w:t>
            </w: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</w:t>
            </w:r>
          </w:p>
          <w:p w14:paraId="3974335C" w14:textId="77777777" w:rsidR="000F6C2C" w:rsidRPr="00AC2C47" w:rsidRDefault="000F6C2C" w:rsidP="000F6C2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Science- </w:t>
            </w:r>
            <w:r w:rsidR="00134441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What plants can I see?</w:t>
            </w:r>
          </w:p>
          <w:p w14:paraId="39E328EA" w14:textId="77777777" w:rsidR="00134441" w:rsidRPr="00AC2C47" w:rsidRDefault="00134441" w:rsidP="000F6C2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Observation of plants around school</w:t>
            </w:r>
          </w:p>
          <w:p w14:paraId="5AA56057" w14:textId="77777777" w:rsidR="000F6C2C" w:rsidRPr="00AC2C47" w:rsidRDefault="00655066" w:rsidP="000F6C2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Geography- What is the Great Barrier Reef?</w:t>
            </w:r>
          </w:p>
          <w:p w14:paraId="156DC073" w14:textId="77777777" w:rsidR="00655066" w:rsidRPr="00AC2C47" w:rsidRDefault="00655066" w:rsidP="000F6C2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 xml:space="preserve">Explore Australia’s Great Barrier Reef. Look into scuba divers. </w:t>
            </w:r>
          </w:p>
          <w:p w14:paraId="2E7CC343" w14:textId="77777777" w:rsidR="00134441" w:rsidRPr="00AC2C47" w:rsidRDefault="000F6C2C" w:rsidP="000F6C2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RE-</w:t>
            </w:r>
            <w:r w:rsidR="00134441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</w:t>
            </w:r>
            <w:r w:rsidR="009053E1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How is Chinese New Yar celebrated?</w:t>
            </w:r>
          </w:p>
          <w:p w14:paraId="035B9FC2" w14:textId="77777777" w:rsidR="000F6C2C" w:rsidRPr="00AC2C47" w:rsidRDefault="009053E1" w:rsidP="000F6C2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 xml:space="preserve">Learn about the race, Chinese dragon, lanterns, </w:t>
            </w:r>
            <w:proofErr w:type="spellStart"/>
            <w:r w:rsidRPr="00AC2C47">
              <w:rPr>
                <w:rFonts w:ascii="Twinkl" w:hAnsi="Twinkl"/>
                <w:sz w:val="24"/>
                <w:szCs w:val="24"/>
                <w:lang w:val="en-US"/>
              </w:rPr>
              <w:t>etc</w:t>
            </w:r>
            <w:proofErr w:type="spellEnd"/>
          </w:p>
          <w:p w14:paraId="6D0C94B7" w14:textId="77777777" w:rsidR="00BB2520" w:rsidRPr="00AC2C47" w:rsidRDefault="000F6C2C" w:rsidP="00BB2520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Music-</w:t>
            </w:r>
            <w:r w:rsidR="00D5686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</w:t>
            </w:r>
            <w:r w:rsidR="00BB2520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What </w:t>
            </w:r>
            <w:r w:rsidR="009053E1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instruments </w:t>
            </w:r>
            <w:r w:rsidR="00BB2520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can I hear?</w:t>
            </w:r>
          </w:p>
          <w:p w14:paraId="16B21603" w14:textId="77777777" w:rsidR="00BB2520" w:rsidRPr="00AC2C47" w:rsidRDefault="00BB2520" w:rsidP="00BB2520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Listen to different pieces of music, how are they different?</w:t>
            </w:r>
          </w:p>
          <w:p w14:paraId="4903295C" w14:textId="77777777" w:rsidR="00134441" w:rsidRPr="00AC2C47" w:rsidRDefault="000F6C2C" w:rsidP="00EC5BAF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D&amp;T-</w:t>
            </w:r>
            <w:r w:rsidR="00EC5BA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How can I recycle plastic? </w:t>
            </w:r>
          </w:p>
          <w:p w14:paraId="19569813" w14:textId="77777777" w:rsidR="000F6C2C" w:rsidRPr="00AC2C47" w:rsidRDefault="00EC5BAF" w:rsidP="00EC5BAF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lastRenderedPageBreak/>
              <w:t>Making sea c</w:t>
            </w:r>
            <w:r w:rsidR="00134441" w:rsidRPr="00AC2C47">
              <w:rPr>
                <w:rFonts w:ascii="Twinkl" w:hAnsi="Twinkl"/>
                <w:sz w:val="24"/>
                <w:szCs w:val="24"/>
                <w:lang w:val="en-US"/>
              </w:rPr>
              <w:t>reatures from plastic packaging</w:t>
            </w:r>
          </w:p>
          <w:p w14:paraId="2A14C8BA" w14:textId="77777777" w:rsidR="009053E1" w:rsidRPr="00AC2C47" w:rsidRDefault="009053E1" w:rsidP="00EC5BAF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PSED- Is it ok to take things that are not ours?</w:t>
            </w:r>
          </w:p>
          <w:p w14:paraId="7A654768" w14:textId="77777777" w:rsidR="009053E1" w:rsidRPr="00AC2C47" w:rsidRDefault="009053E1" w:rsidP="00EC5BAF">
            <w:pPr>
              <w:jc w:val="center"/>
              <w:rPr>
                <w:rFonts w:ascii="Twinkl" w:hAnsi="Twinkl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Link to the pirates, sharing in school, not taking resources home.</w:t>
            </w:r>
          </w:p>
        </w:tc>
        <w:tc>
          <w:tcPr>
            <w:tcW w:w="3686" w:type="dxa"/>
          </w:tcPr>
          <w:p w14:paraId="1A7157B2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lastRenderedPageBreak/>
              <w:t>Wider Curriculum</w:t>
            </w:r>
          </w:p>
          <w:p w14:paraId="093E0555" w14:textId="77777777" w:rsidR="007154AA" w:rsidRPr="00AC2C47" w:rsidRDefault="007154AA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Art- </w:t>
            </w:r>
            <w:r w:rsidR="00EC5BA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What are w</w:t>
            </w: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ater </w:t>
            </w:r>
            <w:proofErr w:type="spellStart"/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colours</w:t>
            </w:r>
            <w:proofErr w:type="spellEnd"/>
            <w:r w:rsidR="00EC5BA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?</w:t>
            </w:r>
            <w:r w:rsidRPr="00AC2C47">
              <w:rPr>
                <w:rFonts w:ascii="Twinkl" w:hAnsi="Twinkl"/>
                <w:sz w:val="24"/>
                <w:szCs w:val="24"/>
                <w:lang w:val="en-US"/>
              </w:rPr>
              <w:t xml:space="preserve"> </w:t>
            </w:r>
          </w:p>
          <w:p w14:paraId="2B5F542A" w14:textId="77777777" w:rsidR="007154AA" w:rsidRPr="00AC2C47" w:rsidRDefault="008A56CA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Bee flying over the countryside painting</w:t>
            </w:r>
          </w:p>
          <w:p w14:paraId="032C9146" w14:textId="77777777" w:rsidR="00134441" w:rsidRPr="00AC2C47" w:rsidRDefault="000F6C2C" w:rsidP="000F6C2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History-</w:t>
            </w:r>
            <w:r w:rsidR="00134441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Who was St Patrick?</w:t>
            </w: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</w:t>
            </w:r>
          </w:p>
          <w:p w14:paraId="5FCDDEE1" w14:textId="77777777" w:rsidR="000F6C2C" w:rsidRPr="00AC2C47" w:rsidRDefault="000623FE" w:rsidP="000F6C2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St Patrick’s Day</w:t>
            </w:r>
            <w:r w:rsidR="008A56CA" w:rsidRPr="00AC2C47">
              <w:rPr>
                <w:rFonts w:ascii="Twinkl" w:hAnsi="Twink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A56CA" w:rsidRPr="00AC2C47">
              <w:rPr>
                <w:rFonts w:ascii="Twinkl" w:hAnsi="Twinkl"/>
                <w:sz w:val="24"/>
                <w:szCs w:val="24"/>
                <w:lang w:val="en-US"/>
              </w:rPr>
              <w:t>powerpoint</w:t>
            </w:r>
            <w:proofErr w:type="spellEnd"/>
          </w:p>
          <w:p w14:paraId="77EC3D45" w14:textId="77777777" w:rsidR="00177F15" w:rsidRPr="00AC2C47" w:rsidRDefault="000F6C2C" w:rsidP="00177F15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Computing-</w:t>
            </w:r>
            <w:r w:rsidR="00177F15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What is sequencing?</w:t>
            </w:r>
          </w:p>
          <w:p w14:paraId="3CF7879D" w14:textId="77777777" w:rsidR="00177F15" w:rsidRPr="00AC2C47" w:rsidRDefault="00177F15" w:rsidP="00177F15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Barefoot Computing – Springtime</w:t>
            </w:r>
          </w:p>
          <w:p w14:paraId="7F1A5C23" w14:textId="77777777" w:rsidR="00134441" w:rsidRPr="00AC2C47" w:rsidRDefault="000F6C2C" w:rsidP="000F6C2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Science-</w:t>
            </w:r>
            <w:r w:rsidR="00EC5BA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What experiments can I do?</w:t>
            </w:r>
          </w:p>
          <w:p w14:paraId="314D9D35" w14:textId="77777777" w:rsidR="000F6C2C" w:rsidRPr="00AC2C47" w:rsidRDefault="000623FE" w:rsidP="000F6C2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British Science Week</w:t>
            </w:r>
          </w:p>
          <w:p w14:paraId="0994C2B7" w14:textId="77777777" w:rsidR="00134441" w:rsidRPr="00AC2C47" w:rsidRDefault="000F6C2C" w:rsidP="000F6C2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Geography-</w:t>
            </w:r>
            <w:r w:rsidR="00134441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What countries would I like to visit?</w:t>
            </w:r>
            <w:r w:rsidR="00947301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</w:t>
            </w:r>
          </w:p>
          <w:p w14:paraId="2AFE8C65" w14:textId="77777777" w:rsidR="000F6C2C" w:rsidRPr="00AC2C47" w:rsidRDefault="00947301" w:rsidP="000F6C2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Similarities and differences between countries</w:t>
            </w:r>
            <w:r w:rsidR="00A251EA" w:rsidRPr="00AC2C47">
              <w:rPr>
                <w:rFonts w:ascii="Twinkl" w:hAnsi="Twinkl"/>
                <w:sz w:val="24"/>
                <w:szCs w:val="24"/>
                <w:lang w:val="en-US"/>
              </w:rPr>
              <w:t xml:space="preserve"> (schools, transport, food, houses)</w:t>
            </w:r>
          </w:p>
          <w:p w14:paraId="025CD516" w14:textId="77777777" w:rsidR="00134441" w:rsidRPr="00AC2C47" w:rsidRDefault="000F6C2C" w:rsidP="000F6C2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RE- </w:t>
            </w:r>
            <w:r w:rsidR="00134441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What celebrations will I learn about?</w:t>
            </w:r>
          </w:p>
          <w:p w14:paraId="3E677107" w14:textId="77777777" w:rsidR="000F6C2C" w:rsidRPr="00AC2C47" w:rsidRDefault="00947301" w:rsidP="000F6C2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Ramadan,</w:t>
            </w: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</w:t>
            </w:r>
            <w:r w:rsidR="000623FE" w:rsidRPr="00AC2C47">
              <w:rPr>
                <w:rFonts w:ascii="Twinkl" w:hAnsi="Twinkl"/>
                <w:sz w:val="24"/>
                <w:szCs w:val="24"/>
                <w:lang w:val="en-US"/>
              </w:rPr>
              <w:t>Eid</w:t>
            </w: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, Easter</w:t>
            </w:r>
          </w:p>
          <w:p w14:paraId="2167F0B0" w14:textId="77777777" w:rsidR="00BB2520" w:rsidRPr="00AC2C47" w:rsidRDefault="000F6C2C" w:rsidP="00BB2520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Music-</w:t>
            </w:r>
            <w:r w:rsidR="00BB2520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How can I keep a steady beat?</w:t>
            </w:r>
          </w:p>
          <w:p w14:paraId="2B8963EF" w14:textId="77777777" w:rsidR="000F6C2C" w:rsidRPr="00AC2C47" w:rsidRDefault="00BB2520" w:rsidP="00BB2520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 xml:space="preserve">Singing and tapping knees to maintain rhythm, dancing in </w:t>
            </w:r>
            <w:r w:rsidRPr="00AC2C47">
              <w:rPr>
                <w:rFonts w:ascii="Twinkl" w:hAnsi="Twinkl"/>
                <w:sz w:val="24"/>
                <w:szCs w:val="24"/>
                <w:lang w:val="en-US"/>
              </w:rPr>
              <w:lastRenderedPageBreak/>
              <w:t>time to music, marching to a drum.</w:t>
            </w:r>
          </w:p>
          <w:p w14:paraId="50CB930D" w14:textId="77777777" w:rsidR="00134441" w:rsidRPr="00AC2C47" w:rsidRDefault="000F6C2C" w:rsidP="000F6C2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D&amp;T-</w:t>
            </w:r>
            <w:r w:rsidR="00D5686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</w:t>
            </w:r>
            <w:r w:rsidR="008A56CA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How are buns made?</w:t>
            </w:r>
            <w:r w:rsidR="00947301" w:rsidRPr="00AC2C47">
              <w:rPr>
                <w:rFonts w:ascii="Twinkl" w:hAnsi="Twinkl"/>
                <w:sz w:val="24"/>
                <w:szCs w:val="24"/>
                <w:lang w:val="en-US"/>
              </w:rPr>
              <w:t xml:space="preserve"> </w:t>
            </w:r>
          </w:p>
          <w:p w14:paraId="2CD541A6" w14:textId="77777777" w:rsidR="000F6C2C" w:rsidRPr="00AC2C47" w:rsidRDefault="00947301" w:rsidP="000F6C2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Easter baking</w:t>
            </w:r>
          </w:p>
          <w:p w14:paraId="0C4454AD" w14:textId="77777777" w:rsidR="009053E1" w:rsidRPr="00AC2C47" w:rsidRDefault="009053E1" w:rsidP="000F6C2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PSED- How can I stay healthy?</w:t>
            </w:r>
          </w:p>
          <w:p w14:paraId="34711C62" w14:textId="77777777" w:rsidR="009053E1" w:rsidRPr="00AC2C47" w:rsidRDefault="009053E1" w:rsidP="000F6C2C">
            <w:pPr>
              <w:jc w:val="center"/>
              <w:rPr>
                <w:rFonts w:ascii="Twinkl" w:hAnsi="Twinkl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Five a day, keeping our bodies healthy, tooth brushing, benefits of exercise.</w:t>
            </w:r>
          </w:p>
        </w:tc>
        <w:tc>
          <w:tcPr>
            <w:tcW w:w="3827" w:type="dxa"/>
            <w:gridSpan w:val="2"/>
          </w:tcPr>
          <w:p w14:paraId="725AA388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lastRenderedPageBreak/>
              <w:t>Wider Curriculum</w:t>
            </w:r>
          </w:p>
          <w:p w14:paraId="1A4080A2" w14:textId="77777777" w:rsidR="007154AA" w:rsidRPr="00AC2C47" w:rsidRDefault="007154AA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Art- </w:t>
            </w:r>
            <w:r w:rsidR="00EC5BA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What is printing?</w:t>
            </w:r>
          </w:p>
          <w:p w14:paraId="379393CE" w14:textId="77777777" w:rsidR="007154AA" w:rsidRPr="00AC2C47" w:rsidRDefault="00134441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Painting jungle animals by using natural resources for patterns.</w:t>
            </w:r>
          </w:p>
          <w:p w14:paraId="339A0E38" w14:textId="77777777" w:rsidR="00655066" w:rsidRPr="00AC2C47" w:rsidRDefault="000F6C2C" w:rsidP="00655066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History- </w:t>
            </w:r>
            <w:r w:rsidR="00655066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How have times changed?</w:t>
            </w:r>
          </w:p>
          <w:p w14:paraId="38203FA7" w14:textId="77777777" w:rsidR="000F6C2C" w:rsidRPr="00AC2C47" w:rsidRDefault="00655066" w:rsidP="00655066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ACET story time ‘Dogger’ and ‘Alfie’s feet’ to compare then and now.</w:t>
            </w:r>
          </w:p>
          <w:p w14:paraId="4836C42E" w14:textId="77777777" w:rsidR="00177F15" w:rsidRPr="00AC2C47" w:rsidRDefault="000F6C2C" w:rsidP="00177F15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Computing-</w:t>
            </w:r>
            <w:r w:rsidR="00177F15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What is an algorithm?</w:t>
            </w:r>
          </w:p>
          <w:p w14:paraId="781102BB" w14:textId="77777777" w:rsidR="00177F15" w:rsidRPr="00AC2C47" w:rsidRDefault="00177F15" w:rsidP="00177F15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Barefoot Computing – Busy Bodies</w:t>
            </w:r>
          </w:p>
          <w:p w14:paraId="3FA2C0F6" w14:textId="77777777" w:rsidR="00134441" w:rsidRPr="00AC2C47" w:rsidRDefault="000F6C2C" w:rsidP="000F6C2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Science-</w:t>
            </w:r>
            <w:r w:rsidR="00134441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Who is their mum?</w:t>
            </w: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</w:t>
            </w:r>
          </w:p>
          <w:p w14:paraId="61D16F1D" w14:textId="77777777" w:rsidR="000F6C2C" w:rsidRPr="00AC2C47" w:rsidRDefault="00947301" w:rsidP="000F6C2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Animals and their offspring</w:t>
            </w:r>
          </w:p>
          <w:p w14:paraId="3AA08BE5" w14:textId="77777777" w:rsidR="00134441" w:rsidRPr="00AC2C47" w:rsidRDefault="000F6C2C" w:rsidP="000F6C2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Geography-</w:t>
            </w:r>
            <w:r w:rsidR="00947301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Where do animals live?</w:t>
            </w:r>
            <w:r w:rsidR="00EC5BA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</w:t>
            </w:r>
          </w:p>
          <w:p w14:paraId="3C239A4C" w14:textId="77777777" w:rsidR="000F6C2C" w:rsidRPr="00AC2C47" w:rsidRDefault="00EC5BAF" w:rsidP="00134441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Ani</w:t>
            </w:r>
            <w:r w:rsidR="00134441" w:rsidRPr="00AC2C47">
              <w:rPr>
                <w:rFonts w:ascii="Twinkl" w:hAnsi="Twinkl"/>
                <w:sz w:val="24"/>
                <w:szCs w:val="24"/>
                <w:lang w:val="en-US"/>
              </w:rPr>
              <w:t>mals and their different habitats</w:t>
            </w:r>
          </w:p>
          <w:p w14:paraId="3CE321BD" w14:textId="77777777" w:rsidR="000F6C2C" w:rsidRPr="00AC2C47" w:rsidRDefault="000F6C2C" w:rsidP="00A251EA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RE- </w:t>
            </w:r>
            <w:r w:rsidR="00A251EA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How do people worship?</w:t>
            </w:r>
          </w:p>
          <w:p w14:paraId="7092181D" w14:textId="77777777" w:rsidR="00A251EA" w:rsidRPr="00AC2C47" w:rsidRDefault="00134441" w:rsidP="00A251EA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 xml:space="preserve">Visits Church? </w:t>
            </w:r>
            <w:proofErr w:type="gramStart"/>
            <w:r w:rsidRPr="00AC2C47">
              <w:rPr>
                <w:rFonts w:ascii="Twinkl" w:hAnsi="Twinkl"/>
                <w:sz w:val="24"/>
                <w:szCs w:val="24"/>
                <w:lang w:val="en-US"/>
              </w:rPr>
              <w:t>Mosque?,</w:t>
            </w:r>
            <w:proofErr w:type="gramEnd"/>
            <w:r w:rsidRPr="00AC2C47">
              <w:rPr>
                <w:rFonts w:ascii="Twinkl" w:hAnsi="Twinkl"/>
                <w:sz w:val="24"/>
                <w:szCs w:val="24"/>
                <w:lang w:val="en-US"/>
              </w:rPr>
              <w:t xml:space="preserve"> explore/recap religions</w:t>
            </w:r>
          </w:p>
          <w:p w14:paraId="2FB4032D" w14:textId="77777777" w:rsidR="000F6C2C" w:rsidRPr="00AC2C47" w:rsidRDefault="000F6C2C" w:rsidP="000F6C2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Music-</w:t>
            </w:r>
            <w:r w:rsidR="00D5686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What noises do different animals make? </w:t>
            </w:r>
            <w:r w:rsidR="00D5686F" w:rsidRPr="00AC2C47">
              <w:rPr>
                <w:rFonts w:ascii="Twinkl" w:hAnsi="Twinkl"/>
                <w:sz w:val="24"/>
                <w:szCs w:val="24"/>
                <w:lang w:val="en-US"/>
              </w:rPr>
              <w:t>Making animal noises with the instruments</w:t>
            </w:r>
          </w:p>
          <w:p w14:paraId="27EAABE4" w14:textId="77777777" w:rsidR="008A56CA" w:rsidRPr="00AC2C47" w:rsidRDefault="000F6C2C" w:rsidP="000F6C2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D&amp;T-</w:t>
            </w:r>
            <w:r w:rsidR="00D5686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</w:t>
            </w:r>
            <w:r w:rsidR="008A56CA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How can I use my senses?</w:t>
            </w:r>
            <w:r w:rsidR="00947301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</w:t>
            </w:r>
          </w:p>
          <w:p w14:paraId="70D11BCC" w14:textId="77777777" w:rsidR="000F6C2C" w:rsidRPr="00AC2C47" w:rsidRDefault="00947301" w:rsidP="000F6C2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proofErr w:type="spellStart"/>
            <w:r w:rsidRPr="00AC2C47">
              <w:rPr>
                <w:rFonts w:ascii="Twinkl" w:hAnsi="Twinkl"/>
                <w:sz w:val="24"/>
                <w:szCs w:val="24"/>
                <w:lang w:val="en-US"/>
              </w:rPr>
              <w:lastRenderedPageBreak/>
              <w:t>TastEd</w:t>
            </w:r>
            <w:proofErr w:type="spellEnd"/>
          </w:p>
          <w:p w14:paraId="21245660" w14:textId="77777777" w:rsidR="008A56CA" w:rsidRPr="00AC2C47" w:rsidRDefault="000623FE" w:rsidP="00D5686F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PSED- </w:t>
            </w:r>
            <w:r w:rsidR="008A56CA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How can I look after my</w:t>
            </w:r>
            <w:r w:rsidR="00D5686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self? </w:t>
            </w:r>
          </w:p>
          <w:p w14:paraId="0A125EB2" w14:textId="77777777" w:rsidR="000623FE" w:rsidRPr="00AC2C47" w:rsidRDefault="000623FE" w:rsidP="00D5686F">
            <w:pPr>
              <w:jc w:val="center"/>
              <w:rPr>
                <w:rFonts w:ascii="Twinkl" w:hAnsi="Twinkl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Mental Health week</w:t>
            </w:r>
            <w:r w:rsidR="009053E1" w:rsidRPr="00AC2C47">
              <w:rPr>
                <w:rFonts w:ascii="Twinkl" w:hAnsi="Twinkl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9053E1" w:rsidRPr="00AC2C47">
              <w:rPr>
                <w:rFonts w:ascii="Twinkl" w:hAnsi="Twinkl"/>
                <w:sz w:val="24"/>
                <w:szCs w:val="24"/>
                <w:lang w:val="en-US"/>
              </w:rPr>
              <w:t>minddfulness</w:t>
            </w:r>
            <w:proofErr w:type="spellEnd"/>
            <w:r w:rsidR="009053E1" w:rsidRPr="00AC2C47">
              <w:rPr>
                <w:rFonts w:ascii="Twinkl" w:hAnsi="Twinkl"/>
                <w:sz w:val="24"/>
                <w:szCs w:val="24"/>
                <w:lang w:val="en-US"/>
              </w:rPr>
              <w:t xml:space="preserve"> activities</w:t>
            </w:r>
          </w:p>
        </w:tc>
        <w:tc>
          <w:tcPr>
            <w:tcW w:w="3513" w:type="dxa"/>
          </w:tcPr>
          <w:p w14:paraId="7DC78084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lastRenderedPageBreak/>
              <w:t>Wider Curriculum</w:t>
            </w:r>
          </w:p>
          <w:p w14:paraId="699A4E72" w14:textId="77777777" w:rsidR="007154AA" w:rsidRPr="00AC2C47" w:rsidRDefault="007154AA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Art- </w:t>
            </w:r>
            <w:r w:rsidR="00EC5BA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What are pastels?</w:t>
            </w:r>
          </w:p>
          <w:p w14:paraId="5FC06D6A" w14:textId="77777777" w:rsidR="008A56CA" w:rsidRPr="00AC2C47" w:rsidRDefault="008A56CA" w:rsidP="000F6C2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Dinosaur pictures</w:t>
            </w:r>
          </w:p>
          <w:p w14:paraId="74325AF7" w14:textId="77777777" w:rsidR="008A56CA" w:rsidRPr="00AC2C47" w:rsidRDefault="000F6C2C" w:rsidP="000F6C2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History- </w:t>
            </w:r>
            <w:r w:rsidR="00947301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What happened to dinosaurs?</w:t>
            </w:r>
            <w:r w:rsidR="00EC5BA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</w:t>
            </w:r>
          </w:p>
          <w:p w14:paraId="4AD89F4E" w14:textId="77777777" w:rsidR="000F6C2C" w:rsidRPr="00AC2C47" w:rsidRDefault="008A56CA" w:rsidP="000F6C2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Extinct, fossils</w:t>
            </w:r>
          </w:p>
          <w:p w14:paraId="73644AA0" w14:textId="77777777" w:rsidR="000F6C2C" w:rsidRPr="00AC2C47" w:rsidRDefault="000F6C2C" w:rsidP="000F6C2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Computing-</w:t>
            </w:r>
            <w:r w:rsidR="00177F15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What is a tangram?</w:t>
            </w:r>
          </w:p>
          <w:p w14:paraId="698FCD6A" w14:textId="77777777" w:rsidR="00177F15" w:rsidRPr="00AC2C47" w:rsidRDefault="00177F15" w:rsidP="000F6C2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Barefoot Computing – Summer Fun</w:t>
            </w:r>
          </w:p>
          <w:p w14:paraId="4CC84DEC" w14:textId="77777777" w:rsidR="008A56CA" w:rsidRPr="00AC2C47" w:rsidRDefault="000F6C2C" w:rsidP="000F6C2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Science- </w:t>
            </w:r>
            <w:r w:rsidR="00947301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What is a paleontologist?</w:t>
            </w:r>
            <w:r w:rsidR="00EC5BA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</w:t>
            </w:r>
          </w:p>
          <w:p w14:paraId="3B623E96" w14:textId="77777777" w:rsidR="000F6C2C" w:rsidRPr="00AC2C47" w:rsidRDefault="008A56CA" w:rsidP="000F6C2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Mary Anning, fossil dig</w:t>
            </w:r>
          </w:p>
          <w:p w14:paraId="4307D0E4" w14:textId="77777777" w:rsidR="000F6C2C" w:rsidRPr="00AC2C47" w:rsidRDefault="000F6C2C" w:rsidP="000F6C2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Geography-</w:t>
            </w:r>
            <w:r w:rsidR="00423924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What is in my local community?</w:t>
            </w:r>
          </w:p>
          <w:p w14:paraId="1DE590D9" w14:textId="77777777" w:rsidR="00423924" w:rsidRPr="00AC2C47" w:rsidRDefault="00423924" w:rsidP="000F6C2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 xml:space="preserve">Draw a map of the local area including school, shop, children’s homes, library, park, </w:t>
            </w:r>
            <w:proofErr w:type="spellStart"/>
            <w:r w:rsidRPr="00AC2C47">
              <w:rPr>
                <w:rFonts w:ascii="Twinkl" w:hAnsi="Twinkl"/>
                <w:sz w:val="24"/>
                <w:szCs w:val="24"/>
                <w:lang w:val="en-US"/>
              </w:rPr>
              <w:t>etc</w:t>
            </w:r>
            <w:proofErr w:type="spellEnd"/>
          </w:p>
          <w:p w14:paraId="0AF29C64" w14:textId="77777777" w:rsidR="008A56CA" w:rsidRPr="00AC2C47" w:rsidRDefault="008A56CA" w:rsidP="000F6C2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RE- What is Eid?</w:t>
            </w:r>
          </w:p>
          <w:p w14:paraId="18666DB7" w14:textId="77777777" w:rsidR="000F6C2C" w:rsidRPr="00AC2C47" w:rsidRDefault="000623FE" w:rsidP="000F6C2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Eid</w:t>
            </w:r>
            <w:r w:rsidR="008A56CA" w:rsidRPr="00AC2C47">
              <w:rPr>
                <w:rFonts w:ascii="Twinkl" w:hAnsi="Twinkl"/>
                <w:sz w:val="24"/>
                <w:szCs w:val="24"/>
                <w:lang w:val="en-US"/>
              </w:rPr>
              <w:t xml:space="preserve"> – Parents invited in to share</w:t>
            </w:r>
          </w:p>
          <w:p w14:paraId="2C8BC09A" w14:textId="77777777" w:rsidR="00BB2520" w:rsidRPr="00AC2C47" w:rsidRDefault="000F6C2C" w:rsidP="00BB2520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Music-</w:t>
            </w:r>
            <w:r w:rsidR="00BB2520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What instruments can I hear?</w:t>
            </w:r>
          </w:p>
          <w:p w14:paraId="0868937D" w14:textId="77777777" w:rsidR="00BB2520" w:rsidRPr="00AC2C47" w:rsidRDefault="00BB2520" w:rsidP="00BB2520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Explore a range of music from across the world.</w:t>
            </w:r>
          </w:p>
          <w:p w14:paraId="2EEED716" w14:textId="77777777" w:rsidR="00BB2520" w:rsidRPr="00AC2C47" w:rsidRDefault="00BB2520" w:rsidP="00BB2520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</w:p>
          <w:p w14:paraId="1BBE3512" w14:textId="77777777" w:rsidR="008A56CA" w:rsidRPr="00AC2C47" w:rsidRDefault="000F6C2C" w:rsidP="000F6C2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D&amp;T-</w:t>
            </w:r>
            <w:r w:rsidR="00947301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</w:t>
            </w:r>
            <w:r w:rsidR="008A56CA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What differences can I see in food?</w:t>
            </w:r>
            <w:r w:rsidR="00D5686F"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 </w:t>
            </w:r>
          </w:p>
          <w:p w14:paraId="6B06B15A" w14:textId="77777777" w:rsidR="000F6C2C" w:rsidRPr="00AC2C47" w:rsidRDefault="00947301" w:rsidP="000F6C2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proofErr w:type="spellStart"/>
            <w:r w:rsidRPr="00AC2C47">
              <w:rPr>
                <w:rFonts w:ascii="Twinkl" w:hAnsi="Twinkl"/>
                <w:sz w:val="24"/>
                <w:szCs w:val="24"/>
                <w:lang w:val="en-US"/>
              </w:rPr>
              <w:t>TastEd</w:t>
            </w:r>
            <w:proofErr w:type="spellEnd"/>
          </w:p>
          <w:p w14:paraId="7ACEC446" w14:textId="77777777" w:rsidR="009053E1" w:rsidRPr="00AC2C47" w:rsidRDefault="009053E1" w:rsidP="000F6C2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>PSED- How can I keep safe out of school?</w:t>
            </w:r>
          </w:p>
          <w:p w14:paraId="694CB7EC" w14:textId="77777777" w:rsidR="009053E1" w:rsidRPr="00AC2C47" w:rsidRDefault="009053E1" w:rsidP="000F6C2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Road safety, walking with an adult, do not talk to strangers.</w:t>
            </w:r>
          </w:p>
        </w:tc>
      </w:tr>
      <w:tr w:rsidR="00D55DAC" w:rsidRPr="00AC2C47" w14:paraId="1EFC317E" w14:textId="77777777" w:rsidTr="00423924">
        <w:tc>
          <w:tcPr>
            <w:tcW w:w="988" w:type="dxa"/>
            <w:vMerge/>
            <w:shd w:val="clear" w:color="auto" w:fill="BDD6EE" w:themeFill="accent1" w:themeFillTint="66"/>
          </w:tcPr>
          <w:p w14:paraId="032C3DC2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  <w:tc>
          <w:tcPr>
            <w:tcW w:w="3543" w:type="dxa"/>
          </w:tcPr>
          <w:p w14:paraId="5349FEB0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WOW Moment </w:t>
            </w:r>
          </w:p>
          <w:p w14:paraId="58BC7D28" w14:textId="77777777" w:rsidR="00D55DAC" w:rsidRPr="00AC2C47" w:rsidRDefault="00D55DAC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Firefighter visit</w:t>
            </w:r>
          </w:p>
          <w:p w14:paraId="521A427E" w14:textId="77777777" w:rsidR="00D55DAC" w:rsidRPr="00AC2C47" w:rsidRDefault="00D55DAC" w:rsidP="00D55DAC">
            <w:pPr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gridSpan w:val="2"/>
          </w:tcPr>
          <w:p w14:paraId="5475C93E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WOW Moment </w:t>
            </w:r>
          </w:p>
          <w:p w14:paraId="45B637D3" w14:textId="77777777" w:rsidR="00D55DAC" w:rsidRPr="00AC2C47" w:rsidRDefault="00D55DAC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Nativity</w:t>
            </w:r>
          </w:p>
          <w:p w14:paraId="7A886D7E" w14:textId="77777777" w:rsidR="00D55DAC" w:rsidRPr="00AC2C47" w:rsidRDefault="00D55DAC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Library</w:t>
            </w:r>
          </w:p>
          <w:p w14:paraId="5EDD84CA" w14:textId="77777777" w:rsidR="00D55DAC" w:rsidRPr="00AC2C47" w:rsidRDefault="00D55DAC" w:rsidP="00D55DAC">
            <w:pPr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</w:tcPr>
          <w:p w14:paraId="733C29B3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WOW Moment </w:t>
            </w:r>
          </w:p>
          <w:p w14:paraId="2AB7EE90" w14:textId="77777777" w:rsidR="00D55DAC" w:rsidRDefault="00AC2C47" w:rsidP="00B405C1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>
              <w:rPr>
                <w:rFonts w:ascii="Twinkl" w:hAnsi="Twinkl"/>
                <w:sz w:val="24"/>
                <w:szCs w:val="24"/>
                <w:lang w:val="en-US"/>
              </w:rPr>
              <w:t>Virtual scuba diving</w:t>
            </w:r>
          </w:p>
          <w:p w14:paraId="66189C94" w14:textId="4C841B9F" w:rsidR="00AC2C47" w:rsidRPr="00AC2C47" w:rsidRDefault="00AC2C47" w:rsidP="00B405C1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>
              <w:rPr>
                <w:rFonts w:ascii="Twinkl" w:hAnsi="Twinkl"/>
                <w:sz w:val="24"/>
                <w:szCs w:val="24"/>
                <w:lang w:val="en-US"/>
              </w:rPr>
              <w:t>Recycling day</w:t>
            </w:r>
          </w:p>
        </w:tc>
        <w:tc>
          <w:tcPr>
            <w:tcW w:w="3686" w:type="dxa"/>
          </w:tcPr>
          <w:p w14:paraId="593BD0FA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WOW Moment </w:t>
            </w:r>
          </w:p>
          <w:p w14:paraId="66CCE048" w14:textId="77777777" w:rsidR="00D55DAC" w:rsidRPr="00AC2C47" w:rsidRDefault="00D55DAC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The beach</w:t>
            </w:r>
          </w:p>
          <w:p w14:paraId="5CC525B6" w14:textId="77777777" w:rsidR="008A56CA" w:rsidRPr="00AC2C47" w:rsidRDefault="008A56CA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Easter baking – bun sale?</w:t>
            </w:r>
          </w:p>
        </w:tc>
        <w:tc>
          <w:tcPr>
            <w:tcW w:w="3827" w:type="dxa"/>
            <w:gridSpan w:val="2"/>
          </w:tcPr>
          <w:p w14:paraId="1244A51D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WOW Moment </w:t>
            </w:r>
          </w:p>
          <w:p w14:paraId="6E7F15E2" w14:textId="77777777" w:rsidR="00D55DAC" w:rsidRPr="00AC2C47" w:rsidRDefault="008A56CA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 xml:space="preserve">Visit church </w:t>
            </w:r>
          </w:p>
          <w:p w14:paraId="1C7782D4" w14:textId="77777777" w:rsidR="008A56CA" w:rsidRPr="00AC2C47" w:rsidRDefault="008A56CA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Visit a Mosque</w:t>
            </w:r>
          </w:p>
          <w:p w14:paraId="2FE2BF15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  <w:p w14:paraId="28C947B8" w14:textId="77777777" w:rsidR="00D55DAC" w:rsidRPr="00AC2C47" w:rsidRDefault="00D55DAC" w:rsidP="00D55DAC">
            <w:pPr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  <w:tc>
          <w:tcPr>
            <w:tcW w:w="3513" w:type="dxa"/>
          </w:tcPr>
          <w:p w14:paraId="4CD1356F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b/>
                <w:sz w:val="24"/>
                <w:szCs w:val="24"/>
                <w:lang w:val="en-US"/>
              </w:rPr>
              <w:t xml:space="preserve">WOW Moment </w:t>
            </w:r>
          </w:p>
          <w:p w14:paraId="41418618" w14:textId="1DCBBA5C" w:rsidR="00AC2C47" w:rsidRPr="00AC2C47" w:rsidRDefault="00AC2C47" w:rsidP="00D55DAC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P</w:t>
            </w:r>
            <w:proofErr w:type="spellStart"/>
            <w:r w:rsidRPr="00AC2C47">
              <w:rPr>
                <w:rFonts w:ascii="Twinkl" w:hAnsi="Twinkl"/>
                <w:sz w:val="24"/>
                <w:szCs w:val="24"/>
              </w:rPr>
              <w:t>alaeontologist</w:t>
            </w:r>
            <w:proofErr w:type="spellEnd"/>
            <w:r w:rsidRPr="00AC2C47">
              <w:rPr>
                <w:rFonts w:ascii="Twinkl" w:hAnsi="Twinkl"/>
                <w:sz w:val="24"/>
                <w:szCs w:val="24"/>
              </w:rPr>
              <w:t xml:space="preserve"> day</w:t>
            </w:r>
          </w:p>
          <w:p w14:paraId="000FA3F0" w14:textId="56EF9C06" w:rsidR="008A56CA" w:rsidRPr="00AC2C47" w:rsidRDefault="008A56CA" w:rsidP="00D55DAC">
            <w:pPr>
              <w:jc w:val="center"/>
              <w:rPr>
                <w:rFonts w:ascii="Twinkl" w:hAnsi="Twinkl"/>
                <w:sz w:val="24"/>
                <w:szCs w:val="24"/>
                <w:lang w:val="en-US"/>
              </w:rPr>
            </w:pPr>
            <w:r w:rsidRPr="00AC2C47">
              <w:rPr>
                <w:rFonts w:ascii="Twinkl" w:hAnsi="Twinkl"/>
                <w:sz w:val="24"/>
                <w:szCs w:val="24"/>
                <w:lang w:val="en-US"/>
              </w:rPr>
              <w:t>Parent</w:t>
            </w:r>
            <w:r w:rsidR="002554C2" w:rsidRPr="00AC2C47">
              <w:rPr>
                <w:rFonts w:ascii="Twinkl" w:hAnsi="Twinkl"/>
                <w:sz w:val="24"/>
                <w:szCs w:val="24"/>
                <w:lang w:val="en-US"/>
              </w:rPr>
              <w:t>s to</w:t>
            </w:r>
            <w:r w:rsidRPr="00AC2C47">
              <w:rPr>
                <w:rFonts w:ascii="Twinkl" w:hAnsi="Twinkl"/>
                <w:sz w:val="24"/>
                <w:szCs w:val="24"/>
                <w:lang w:val="en-US"/>
              </w:rPr>
              <w:t xml:space="preserve"> visit</w:t>
            </w:r>
            <w:r w:rsidR="002554C2" w:rsidRPr="00AC2C47">
              <w:rPr>
                <w:rFonts w:ascii="Twinkl" w:hAnsi="Twinkl"/>
                <w:sz w:val="24"/>
                <w:szCs w:val="24"/>
                <w:lang w:val="en-US"/>
              </w:rPr>
              <w:t xml:space="preserve"> and share how they celebrate</w:t>
            </w:r>
            <w:r w:rsidRPr="00AC2C47">
              <w:rPr>
                <w:rFonts w:ascii="Twinkl" w:hAnsi="Twinkl"/>
                <w:sz w:val="24"/>
                <w:szCs w:val="24"/>
                <w:lang w:val="en-US"/>
              </w:rPr>
              <w:t xml:space="preserve"> Eid</w:t>
            </w:r>
          </w:p>
          <w:p w14:paraId="7310F07F" w14:textId="77777777" w:rsidR="00D55DAC" w:rsidRPr="00AC2C47" w:rsidRDefault="00D55DAC" w:rsidP="00D55DAC">
            <w:pPr>
              <w:jc w:val="center"/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  <w:p w14:paraId="6BE72ED2" w14:textId="77777777" w:rsidR="00D55DAC" w:rsidRPr="00AC2C47" w:rsidRDefault="00D55DAC" w:rsidP="00D55DAC">
            <w:pPr>
              <w:rPr>
                <w:rFonts w:ascii="Twinkl" w:hAnsi="Twinkl"/>
                <w:b/>
                <w:sz w:val="24"/>
                <w:szCs w:val="24"/>
                <w:lang w:val="en-US"/>
              </w:rPr>
            </w:pPr>
          </w:p>
        </w:tc>
      </w:tr>
    </w:tbl>
    <w:p w14:paraId="4C036459" w14:textId="77777777" w:rsidR="00E10B06" w:rsidRPr="00AC2C47" w:rsidRDefault="00E10B06" w:rsidP="004D7737">
      <w:pPr>
        <w:jc w:val="center"/>
        <w:rPr>
          <w:rFonts w:ascii="Twinkl" w:hAnsi="Twinkl"/>
          <w:b/>
          <w:lang w:val="en-US"/>
        </w:rPr>
      </w:pPr>
    </w:p>
    <w:p w14:paraId="392D7F4D" w14:textId="77777777" w:rsidR="004D7737" w:rsidRPr="00AC2C47" w:rsidRDefault="004D7737" w:rsidP="00AC17E4">
      <w:pPr>
        <w:rPr>
          <w:rFonts w:ascii="Twinkl" w:hAnsi="Twinkl"/>
          <w:b/>
          <w:lang w:val="en-US"/>
        </w:rPr>
      </w:pPr>
    </w:p>
    <w:sectPr w:rsidR="004D7737" w:rsidRPr="00AC2C47" w:rsidSect="00BB2520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02546"/>
    <w:multiLevelType w:val="hybridMultilevel"/>
    <w:tmpl w:val="5B82FB0E"/>
    <w:lvl w:ilvl="0" w:tplc="77AC6BB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C38BE"/>
    <w:multiLevelType w:val="multilevel"/>
    <w:tmpl w:val="1500F2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090240BD"/>
    <w:multiLevelType w:val="hybridMultilevel"/>
    <w:tmpl w:val="62387B90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C3106"/>
    <w:multiLevelType w:val="hybridMultilevel"/>
    <w:tmpl w:val="84C268A2"/>
    <w:lvl w:ilvl="0" w:tplc="B6100D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3738A"/>
    <w:multiLevelType w:val="multilevel"/>
    <w:tmpl w:val="A916460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36E3550A"/>
    <w:multiLevelType w:val="multilevel"/>
    <w:tmpl w:val="4AD8A01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3AB861D2"/>
    <w:multiLevelType w:val="hybridMultilevel"/>
    <w:tmpl w:val="F6AE3A54"/>
    <w:lvl w:ilvl="0" w:tplc="2C74E6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DB2CB7"/>
    <w:multiLevelType w:val="multilevel"/>
    <w:tmpl w:val="2F52C9B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63D36B0A"/>
    <w:multiLevelType w:val="multilevel"/>
    <w:tmpl w:val="48F8C56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7C923D6D"/>
    <w:multiLevelType w:val="hybridMultilevel"/>
    <w:tmpl w:val="6B980DD6"/>
    <w:lvl w:ilvl="0" w:tplc="FA1E0140">
      <w:numFmt w:val="bullet"/>
      <w:lvlText w:val="–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7"/>
  </w:num>
  <w:num w:numId="8">
    <w:abstractNumId w:val="1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737"/>
    <w:rsid w:val="000623FE"/>
    <w:rsid w:val="000C15D5"/>
    <w:rsid w:val="000F6C2C"/>
    <w:rsid w:val="00134441"/>
    <w:rsid w:val="001378EA"/>
    <w:rsid w:val="001769EF"/>
    <w:rsid w:val="00177F15"/>
    <w:rsid w:val="001A14DC"/>
    <w:rsid w:val="001B00B0"/>
    <w:rsid w:val="001F415F"/>
    <w:rsid w:val="0025287D"/>
    <w:rsid w:val="002554C2"/>
    <w:rsid w:val="002809BC"/>
    <w:rsid w:val="002A3CA3"/>
    <w:rsid w:val="002B217A"/>
    <w:rsid w:val="002E211D"/>
    <w:rsid w:val="00374098"/>
    <w:rsid w:val="003A5199"/>
    <w:rsid w:val="003B5AD9"/>
    <w:rsid w:val="003C58F2"/>
    <w:rsid w:val="003D7704"/>
    <w:rsid w:val="003E1CDC"/>
    <w:rsid w:val="00423924"/>
    <w:rsid w:val="00451236"/>
    <w:rsid w:val="004951A5"/>
    <w:rsid w:val="00495550"/>
    <w:rsid w:val="004D4DF6"/>
    <w:rsid w:val="004D7737"/>
    <w:rsid w:val="005F48AE"/>
    <w:rsid w:val="00625C96"/>
    <w:rsid w:val="00655066"/>
    <w:rsid w:val="007154AA"/>
    <w:rsid w:val="00793A59"/>
    <w:rsid w:val="007B0565"/>
    <w:rsid w:val="007C7BE7"/>
    <w:rsid w:val="00897307"/>
    <w:rsid w:val="008A4C9F"/>
    <w:rsid w:val="008A56CA"/>
    <w:rsid w:val="008C0CF7"/>
    <w:rsid w:val="009053E1"/>
    <w:rsid w:val="00947301"/>
    <w:rsid w:val="00982AEC"/>
    <w:rsid w:val="00A251EA"/>
    <w:rsid w:val="00AA4837"/>
    <w:rsid w:val="00AC17E4"/>
    <w:rsid w:val="00AC2C47"/>
    <w:rsid w:val="00B405C1"/>
    <w:rsid w:val="00B62305"/>
    <w:rsid w:val="00BB2520"/>
    <w:rsid w:val="00C20825"/>
    <w:rsid w:val="00C71FC2"/>
    <w:rsid w:val="00D25EF2"/>
    <w:rsid w:val="00D55DAC"/>
    <w:rsid w:val="00D5686F"/>
    <w:rsid w:val="00DC0545"/>
    <w:rsid w:val="00DC68A5"/>
    <w:rsid w:val="00E10B06"/>
    <w:rsid w:val="00EC5BAF"/>
    <w:rsid w:val="00F75270"/>
    <w:rsid w:val="00FD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8EC87"/>
  <w15:chartTrackingRefBased/>
  <w15:docId w15:val="{091074BA-B7D5-40BE-BC62-8A04D8782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7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F415F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character" w:customStyle="1" w:styleId="A2">
    <w:name w:val="A2"/>
    <w:uiPriority w:val="99"/>
    <w:rsid w:val="001F415F"/>
    <w:rPr>
      <w:rFonts w:cs="Roboto"/>
      <w:color w:val="000000"/>
      <w:sz w:val="15"/>
      <w:szCs w:val="1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51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19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93A59"/>
    <w:pPr>
      <w:spacing w:after="200" w:line="276" w:lineRule="auto"/>
      <w:ind w:left="720"/>
      <w:contextualSpacing/>
    </w:pPr>
  </w:style>
  <w:style w:type="paragraph" w:customStyle="1" w:styleId="paragraph">
    <w:name w:val="paragraph"/>
    <w:basedOn w:val="Normal"/>
    <w:rsid w:val="00AC2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C2C47"/>
  </w:style>
  <w:style w:type="character" w:customStyle="1" w:styleId="eop">
    <w:name w:val="eop"/>
    <w:basedOn w:val="DefaultParagraphFont"/>
    <w:rsid w:val="00AC2C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2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76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0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1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7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92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4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3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91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3ADF6-546B-4C8E-8AFC-B09AC0156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F51DD305</Template>
  <TotalTime>144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Dunphy</dc:creator>
  <cp:keywords/>
  <dc:description/>
  <cp:lastModifiedBy>Chloe.Gosling</cp:lastModifiedBy>
  <cp:revision>20</cp:revision>
  <cp:lastPrinted>2021-06-11T06:10:00Z</cp:lastPrinted>
  <dcterms:created xsi:type="dcterms:W3CDTF">2022-06-12T17:44:00Z</dcterms:created>
  <dcterms:modified xsi:type="dcterms:W3CDTF">2023-07-21T19:10:00Z</dcterms:modified>
</cp:coreProperties>
</file>