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4DC" w:rsidRDefault="004D7737" w:rsidP="004D7737">
      <w:pPr>
        <w:jc w:val="center"/>
        <w:rPr>
          <w:b/>
          <w:lang w:val="en-US"/>
        </w:rPr>
      </w:pPr>
      <w:r w:rsidRPr="004D7737">
        <w:rPr>
          <w:b/>
          <w:lang w:val="en-US"/>
        </w:rPr>
        <w:t>FS1 Story time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5"/>
        <w:gridCol w:w="2795"/>
        <w:gridCol w:w="2795"/>
        <w:gridCol w:w="2795"/>
        <w:gridCol w:w="2795"/>
        <w:gridCol w:w="2795"/>
        <w:gridCol w:w="2795"/>
        <w:gridCol w:w="2796"/>
      </w:tblGrid>
      <w:tr w:rsidR="004951A5" w:rsidTr="004D7737"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&amp; Theme</w:t>
            </w:r>
          </w:p>
        </w:tc>
        <w:tc>
          <w:tcPr>
            <w:tcW w:w="2795" w:type="dxa"/>
          </w:tcPr>
          <w:p w:rsidR="004951A5" w:rsidRDefault="005A2D92" w:rsidP="004951A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Curriculum Goals </w:t>
            </w:r>
          </w:p>
        </w:tc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0070C0"/>
                <w:lang w:val="en-US"/>
              </w:rPr>
              <w:t>Books</w:t>
            </w:r>
            <w:r w:rsidRPr="001F415F">
              <w:rPr>
                <w:b/>
                <w:color w:val="FF0000"/>
                <w:lang w:val="en-US"/>
              </w:rPr>
              <w:t xml:space="preserve"> </w:t>
            </w:r>
          </w:p>
        </w:tc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FF0000"/>
                <w:lang w:val="en-US"/>
              </w:rPr>
              <w:t>New vocabulary</w:t>
            </w:r>
          </w:p>
        </w:tc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ED7D31" w:themeColor="accent2"/>
                <w:lang w:val="en-US"/>
              </w:rPr>
              <w:t xml:space="preserve">Sentence Development </w:t>
            </w:r>
          </w:p>
        </w:tc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FFC000" w:themeColor="accent4"/>
                <w:lang w:val="en-US"/>
              </w:rPr>
              <w:t xml:space="preserve">Conversational skills </w:t>
            </w:r>
          </w:p>
        </w:tc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00B050"/>
                <w:lang w:val="en-US"/>
              </w:rPr>
              <w:t>Understanding</w:t>
            </w:r>
          </w:p>
        </w:tc>
        <w:tc>
          <w:tcPr>
            <w:tcW w:w="2796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7030A0"/>
                <w:lang w:val="en-US"/>
              </w:rPr>
              <w:t>Discussion points/ Questions</w:t>
            </w: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>Autumn 1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Starting Nursery &amp; Making Friends </w:t>
            </w:r>
          </w:p>
        </w:tc>
        <w:tc>
          <w:tcPr>
            <w:tcW w:w="2795" w:type="dxa"/>
            <w:vMerge w:val="restart"/>
          </w:tcPr>
          <w:p w:rsidR="004951A5" w:rsidRDefault="004951A5" w:rsidP="004951A5">
            <w:pPr>
              <w:pStyle w:val="Default"/>
              <w:jc w:val="center"/>
              <w:rPr>
                <w:rFonts w:cstheme="minorBidi"/>
                <w:color w:val="auto"/>
              </w:rPr>
            </w:pP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Enjoy listening to longer stories and can remember much of what happens</w:t>
            </w:r>
          </w:p>
          <w:p w:rsidR="005A2D92" w:rsidRPr="00475657" w:rsidRDefault="005A2D92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</w:p>
          <w:p w:rsidR="005A2D92" w:rsidRPr="00475657" w:rsidRDefault="005A2D92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lang w:val="en-US"/>
              </w:rPr>
              <w:t>To name the different parts of a book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Use a wider range of vocabulary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Style w:val="A2"/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75657">
              <w:rPr>
                <w:rStyle w:val="A2"/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475657">
              <w:rPr>
                <w:rFonts w:asciiTheme="minorHAnsi" w:hAnsiTheme="minorHAnsi" w:cstheme="minorHAnsi"/>
                <w:b/>
                <w:color w:val="00B050"/>
                <w:sz w:val="20"/>
                <w:szCs w:val="20"/>
              </w:rPr>
              <w:t>Understand a question or instruction that has two parts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00B050"/>
                <w:sz w:val="20"/>
                <w:szCs w:val="20"/>
              </w:rPr>
              <w:t>Understand ‘why’ questions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  <w:t>Know many rhymes, be able to talk about familiar books, and be able to tell a long story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</w:p>
          <w:p w:rsidR="005A2D92" w:rsidRPr="00475657" w:rsidRDefault="005A2D92" w:rsidP="005A2D92">
            <w:pPr>
              <w:jc w:val="center"/>
              <w:rPr>
                <w:b/>
                <w:color w:val="FF0000"/>
                <w:sz w:val="20"/>
                <w:szCs w:val="20"/>
                <w:lang w:val="en-US"/>
              </w:rPr>
            </w:pPr>
            <w:r w:rsidRPr="00475657">
              <w:rPr>
                <w:b/>
                <w:color w:val="FFC000" w:themeColor="accent4"/>
                <w:sz w:val="20"/>
                <w:szCs w:val="20"/>
                <w:lang w:val="en-US"/>
              </w:rPr>
              <w:t xml:space="preserve">To engage in conversations about familiar stories </w:t>
            </w:r>
            <w:r w:rsidRPr="00475657">
              <w:rPr>
                <w:b/>
                <w:color w:val="FF0000"/>
                <w:sz w:val="20"/>
                <w:szCs w:val="20"/>
                <w:lang w:val="en-US"/>
              </w:rPr>
              <w:t>and discuss new vocabulary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ED7D31" w:themeColor="accent2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ED7D31" w:themeColor="accent2"/>
                <w:sz w:val="20"/>
                <w:szCs w:val="20"/>
              </w:rPr>
              <w:t>Use longer sentences of four to six words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  <w:t>Be able to express a point of view and to debate when they disagree with an adult or a friend, using words as well as actions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70AD47" w:themeColor="accent6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70AD47" w:themeColor="accent6"/>
                <w:sz w:val="20"/>
                <w:szCs w:val="20"/>
              </w:rPr>
              <w:t>Can start a conversation with an adult or a friend and continue it for many turns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color w:val="FFC000" w:themeColor="accent4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FFC000" w:themeColor="accent4"/>
                <w:sz w:val="20"/>
                <w:szCs w:val="20"/>
              </w:rPr>
              <w:t>Use talk to organise themselves and their play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cstheme="minorBidi"/>
                <w:color w:val="auto"/>
                <w:sz w:val="20"/>
                <w:szCs w:val="20"/>
              </w:rPr>
            </w:pP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  <w:t>Understand the five key concepts about print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  <w:t>- print has meaning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  <w:t>- the names of the different parts of a book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  <w:t>-  print can have different purposes - page sequencing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  <w:t>- we read English text from left to right and from top to bottom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</w:p>
          <w:p w:rsidR="00475657" w:rsidRPr="00475657" w:rsidRDefault="00475657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  <w:r w:rsidRPr="00475657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lang w:val="en-US"/>
              </w:rPr>
              <w:t>To spot and suggest rhymes</w:t>
            </w:r>
          </w:p>
        </w:tc>
        <w:tc>
          <w:tcPr>
            <w:tcW w:w="2795" w:type="dxa"/>
          </w:tcPr>
          <w:p w:rsidR="004951A5" w:rsidRP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25287D">
              <w:rPr>
                <w:rFonts w:cstheme="minorHAnsi"/>
                <w:sz w:val="20"/>
                <w:szCs w:val="20"/>
                <w:lang w:val="en-US"/>
              </w:rPr>
              <w:t>Lulu’s first Day</w:t>
            </w:r>
          </w:p>
          <w:p w:rsidR="0025287D" w:rsidRP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25287D">
              <w:rPr>
                <w:rFonts w:cstheme="minorHAnsi"/>
                <w:sz w:val="20"/>
                <w:szCs w:val="20"/>
                <w:lang w:val="en-US"/>
              </w:rPr>
              <w:t>Mini Monsters I Can play</w:t>
            </w:r>
          </w:p>
          <w:p w:rsidR="004951A5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25287D">
              <w:rPr>
                <w:rFonts w:cstheme="minorHAnsi"/>
                <w:sz w:val="20"/>
                <w:szCs w:val="20"/>
                <w:lang w:val="en-US"/>
              </w:rPr>
              <w:t xml:space="preserve">I’m Starting Nursery </w:t>
            </w:r>
          </w:p>
          <w:p w:rsidR="004951A5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Lost and Found</w:t>
            </w:r>
          </w:p>
          <w:p w:rsidR="004951A5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My Friend bear</w:t>
            </w:r>
          </w:p>
          <w:p w:rsidR="004951A5" w:rsidRP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Duck and Penguin are not Friends </w:t>
            </w:r>
          </w:p>
          <w:p w:rsidR="004951A5" w:rsidRDefault="004951A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3205CA" w:rsidRPr="0025287D" w:rsidRDefault="003205C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Areas of nursery – sand, water, role-play, small world etc. </w:t>
            </w:r>
          </w:p>
          <w:p w:rsid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Names of new toys</w:t>
            </w:r>
          </w:p>
          <w:p w:rsid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Vo</w:t>
            </w:r>
            <w:r w:rsidR="00D82E9B">
              <w:rPr>
                <w:rFonts w:cstheme="minorHAnsi"/>
                <w:sz w:val="20"/>
                <w:szCs w:val="20"/>
                <w:lang w:val="en-US"/>
              </w:rPr>
              <w:t xml:space="preserve">cabulary for favourite things e.g. </w:t>
            </w:r>
            <w:r w:rsidR="00D82E9B"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colours</w:t>
            </w:r>
            <w:r w:rsidR="00D82E9B">
              <w:rPr>
                <w:rFonts w:cstheme="minorHAnsi"/>
                <w:sz w:val="20"/>
                <w:szCs w:val="20"/>
                <w:lang w:val="en-US"/>
              </w:rPr>
              <w:t>, foods, TV shows</w:t>
            </w:r>
          </w:p>
          <w:p w:rsidR="003B4D7F" w:rsidRDefault="003B4D7F" w:rsidP="003B4D7F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Friend/ friendship</w:t>
            </w:r>
          </w:p>
          <w:p w:rsidR="0025287D" w:rsidRDefault="0025287D" w:rsidP="004803D9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Words to describe our new friends </w:t>
            </w:r>
          </w:p>
          <w:p w:rsidR="004803D9" w:rsidRPr="0025287D" w:rsidRDefault="004803D9" w:rsidP="004803D9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Family terms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e.g. sister, auntie </w:t>
            </w:r>
          </w:p>
        </w:tc>
        <w:tc>
          <w:tcPr>
            <w:tcW w:w="2795" w:type="dxa"/>
          </w:tcPr>
          <w:p w:rsid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At nursery I like to …</w:t>
            </w:r>
          </w:p>
          <w:p w:rsid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play in…</w:t>
            </w:r>
          </w:p>
          <w:p w:rsid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Today I… </w:t>
            </w:r>
          </w:p>
          <w:p w:rsidR="003B4D7F" w:rsidRDefault="003B4D7F" w:rsidP="003B4D7F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like __ because …</w:t>
            </w:r>
          </w:p>
          <w:p w:rsidR="003B4D7F" w:rsidRDefault="003B4D7F" w:rsidP="003B4D7F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 don’t like __ </w:t>
            </w: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because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…</w:t>
            </w:r>
          </w:p>
          <w:p w:rsidR="004951A5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My new friend is…</w:t>
            </w:r>
          </w:p>
          <w:p w:rsid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What is your favourite…?</w:t>
            </w:r>
          </w:p>
          <w:p w:rsid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My favourite __ is…</w:t>
            </w:r>
          </w:p>
          <w:p w:rsidR="003B4D7F" w:rsidRP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My friend has…</w:t>
            </w:r>
          </w:p>
        </w:tc>
        <w:tc>
          <w:tcPr>
            <w:tcW w:w="2795" w:type="dxa"/>
          </w:tcPr>
          <w:p w:rsidR="00D82E9B" w:rsidRDefault="002B217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Discussing the stor</w:t>
            </w:r>
            <w:r w:rsidR="00D82E9B">
              <w:rPr>
                <w:rFonts w:cstheme="minorHAnsi"/>
                <w:sz w:val="20"/>
                <w:szCs w:val="20"/>
                <w:lang w:val="en-US"/>
              </w:rPr>
              <w:t xml:space="preserve">ies – </w:t>
            </w:r>
            <w:r w:rsidR="00D82E9B"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like/ dislike</w:t>
            </w:r>
            <w:r w:rsidR="00D82E9B">
              <w:rPr>
                <w:rFonts w:cstheme="minorHAnsi"/>
                <w:sz w:val="20"/>
                <w:szCs w:val="20"/>
                <w:lang w:val="en-US"/>
              </w:rPr>
              <w:t xml:space="preserve">/ characters/ </w:t>
            </w:r>
            <w:r w:rsidR="00D82E9B"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predicting</w:t>
            </w:r>
          </w:p>
          <w:p w:rsidR="003B4D7F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951A5" w:rsidRDefault="00D82E9B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Retelling the beginning and end – following a theme</w:t>
            </w:r>
          </w:p>
          <w:p w:rsidR="003B4D7F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2B217A" w:rsidRPr="0025287D" w:rsidRDefault="00D82E9B" w:rsidP="003B4D7F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Modelling and encouraging children to ask </w:t>
            </w: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who, what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and </w:t>
            </w: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where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questions </w:t>
            </w:r>
          </w:p>
        </w:tc>
        <w:tc>
          <w:tcPr>
            <w:tcW w:w="2795" w:type="dxa"/>
          </w:tcPr>
          <w:p w:rsidR="004951A5" w:rsidRDefault="00D82E9B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Comprehension questions – retrieval – who, what, where</w:t>
            </w:r>
          </w:p>
          <w:p w:rsidR="003B4D7F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D82E9B" w:rsidRDefault="00D82E9B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Making comparisons </w:t>
            </w:r>
            <w:r>
              <w:rPr>
                <w:rFonts w:cstheme="minorHAnsi"/>
                <w:sz w:val="20"/>
                <w:szCs w:val="20"/>
                <w:lang w:val="en-US"/>
              </w:rPr>
              <w:t>between the nurseries in the stories and their own setting</w:t>
            </w:r>
          </w:p>
          <w:p w:rsidR="003B4D7F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D82E9B" w:rsidRPr="0025287D" w:rsidRDefault="003B4D7F" w:rsidP="003B4D7F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S</w:t>
            </w:r>
            <w:r w:rsidR="00D82E9B">
              <w:rPr>
                <w:rFonts w:cstheme="minorHAnsi"/>
                <w:sz w:val="20"/>
                <w:szCs w:val="20"/>
                <w:lang w:val="en-US"/>
              </w:rPr>
              <w:t xml:space="preserve">imilarities and differences between their peers </w:t>
            </w:r>
          </w:p>
        </w:tc>
        <w:tc>
          <w:tcPr>
            <w:tcW w:w="2796" w:type="dxa"/>
          </w:tcPr>
          <w:p w:rsidR="003B4D7F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are the rules that keep us safe and happy at nursery? </w:t>
            </w:r>
          </w:p>
          <w:p w:rsidR="003B4D7F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951A5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How can we make our friends happy? </w:t>
            </w:r>
          </w:p>
          <w:p w:rsidR="003B4D7F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3B4D7F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makes us special? </w:t>
            </w:r>
          </w:p>
          <w:p w:rsidR="003B4D7F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3B4D7F" w:rsidRPr="0025287D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Who is in your family? </w:t>
            </w: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>Autumn 2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Being Kind &amp; Understanding Feelings </w:t>
            </w:r>
          </w:p>
        </w:tc>
        <w:tc>
          <w:tcPr>
            <w:tcW w:w="2795" w:type="dxa"/>
            <w:vMerge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795" w:type="dxa"/>
          </w:tcPr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 xml:space="preserve">It’s ok to be Different </w:t>
            </w:r>
          </w:p>
          <w:p w:rsidR="003205CA" w:rsidRPr="00EF2E63" w:rsidRDefault="003205CA" w:rsidP="003205CA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 xml:space="preserve">Kind </w:t>
            </w:r>
          </w:p>
          <w:p w:rsidR="003205CA" w:rsidRPr="00EF2E63" w:rsidRDefault="003205CA" w:rsidP="003205CA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 xml:space="preserve">Kindness makes us Stronger </w:t>
            </w:r>
          </w:p>
          <w:p w:rsidR="003205CA" w:rsidRPr="00EF2E63" w:rsidRDefault="003205CA" w:rsidP="003205CA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>Layla’s Happiness</w:t>
            </w:r>
          </w:p>
          <w:p w:rsidR="003205CA" w:rsidRPr="00EF2E63" w:rsidRDefault="003205CA" w:rsidP="003205CA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 xml:space="preserve">Find out about Feelings 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 xml:space="preserve">The Worrysaurus </w:t>
            </w:r>
          </w:p>
          <w:p w:rsidR="004951A5" w:rsidRPr="0025287D" w:rsidRDefault="004951A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4951A5" w:rsidRDefault="004951A5" w:rsidP="004951A5">
            <w:pPr>
              <w:rPr>
                <w:rFonts w:cstheme="minorHAnsi"/>
                <w:sz w:val="20"/>
                <w:szCs w:val="20"/>
              </w:rPr>
            </w:pPr>
            <w:r w:rsidRPr="0025287D">
              <w:rPr>
                <w:rFonts w:cstheme="minorHAnsi"/>
                <w:sz w:val="20"/>
                <w:szCs w:val="20"/>
              </w:rPr>
              <w:t>Name</w:t>
            </w:r>
            <w:r w:rsidR="004803D9">
              <w:rPr>
                <w:rFonts w:cstheme="minorHAnsi"/>
                <w:sz w:val="20"/>
                <w:szCs w:val="20"/>
              </w:rPr>
              <w:t>s of</w:t>
            </w:r>
            <w:r w:rsidRPr="0025287D">
              <w:rPr>
                <w:rFonts w:cstheme="minorHAnsi"/>
                <w:sz w:val="20"/>
                <w:szCs w:val="20"/>
              </w:rPr>
              <w:t xml:space="preserve"> basic</w:t>
            </w:r>
            <w:r w:rsidRPr="00D67BAA">
              <w:rPr>
                <w:rFonts w:cstheme="minorHAnsi"/>
                <w:color w:val="FF0000"/>
                <w:sz w:val="20"/>
                <w:szCs w:val="20"/>
              </w:rPr>
              <w:t xml:space="preserve"> emotions </w:t>
            </w:r>
            <w:r w:rsidR="004803D9">
              <w:rPr>
                <w:rFonts w:cstheme="minorHAnsi"/>
                <w:sz w:val="20"/>
                <w:szCs w:val="20"/>
              </w:rPr>
              <w:t xml:space="preserve">and feelings </w:t>
            </w:r>
            <w:r w:rsidRPr="0025287D">
              <w:rPr>
                <w:rFonts w:cstheme="minorHAnsi"/>
                <w:sz w:val="20"/>
                <w:szCs w:val="20"/>
              </w:rPr>
              <w:t xml:space="preserve">e.g.  ‘happy’, ‘sad’ </w:t>
            </w:r>
            <w:r w:rsidR="004803D9">
              <w:rPr>
                <w:rFonts w:cstheme="minorHAnsi"/>
                <w:sz w:val="20"/>
                <w:szCs w:val="20"/>
              </w:rPr>
              <w:t xml:space="preserve">‘worried’ </w:t>
            </w:r>
            <w:r w:rsidRPr="0025287D">
              <w:rPr>
                <w:rFonts w:cstheme="minorHAnsi"/>
                <w:sz w:val="20"/>
                <w:szCs w:val="20"/>
              </w:rPr>
              <w:t>and ‘angry’</w:t>
            </w:r>
          </w:p>
          <w:p w:rsidR="004951A5" w:rsidRDefault="004803D9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Feel/ describe</w:t>
            </w:r>
          </w:p>
          <w:p w:rsidR="004803D9" w:rsidRDefault="004803D9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Hot, smile, butterflies</w:t>
            </w:r>
          </w:p>
          <w:p w:rsidR="004803D9" w:rsidRDefault="004803D9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Names of things that makes us feel happy/sad/worried/angry</w:t>
            </w:r>
          </w:p>
          <w:p w:rsidR="004951A5" w:rsidRPr="0025287D" w:rsidRDefault="004803D9" w:rsidP="004803D9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Kind, helpful, nice, share, take turns, teamwork </w:t>
            </w:r>
          </w:p>
        </w:tc>
        <w:tc>
          <w:tcPr>
            <w:tcW w:w="2795" w:type="dxa"/>
          </w:tcPr>
          <w:p w:rsidR="004951A5" w:rsidRPr="0025287D" w:rsidRDefault="003A5199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25287D">
              <w:rPr>
                <w:rFonts w:cstheme="minorHAnsi"/>
                <w:sz w:val="20"/>
                <w:szCs w:val="20"/>
                <w:lang w:val="en-US"/>
              </w:rPr>
              <w:t xml:space="preserve">I feel… because </w:t>
            </w:r>
          </w:p>
          <w:p w:rsidR="003A5199" w:rsidRDefault="003A5199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25287D">
              <w:rPr>
                <w:rFonts w:cstheme="minorHAnsi"/>
                <w:sz w:val="20"/>
                <w:szCs w:val="20"/>
                <w:lang w:val="en-US"/>
              </w:rPr>
              <w:t xml:space="preserve">___ feels … because </w:t>
            </w:r>
          </w:p>
          <w:p w:rsidR="004803D9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When I </w:t>
            </w:r>
            <w:r w:rsidR="004803D9">
              <w:rPr>
                <w:rFonts w:cstheme="minorHAnsi"/>
                <w:sz w:val="20"/>
                <w:szCs w:val="20"/>
                <w:lang w:val="en-US"/>
              </w:rPr>
              <w:t xml:space="preserve">___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it </w:t>
            </w:r>
            <w:r w:rsidR="004803D9">
              <w:rPr>
                <w:rFonts w:cstheme="minorHAnsi"/>
                <w:sz w:val="20"/>
                <w:szCs w:val="20"/>
                <w:lang w:val="en-US"/>
              </w:rPr>
              <w:t>makes me feel…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If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I feel __ I can…</w:t>
            </w:r>
          </w:p>
          <w:p w:rsidR="00571601" w:rsidRDefault="00571601" w:rsidP="00571601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It is kind to…</w:t>
            </w:r>
          </w:p>
          <w:p w:rsidR="00C27C88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__ is kind because…</w:t>
            </w:r>
          </w:p>
          <w:p w:rsidR="00C27C88" w:rsidRDefault="00C27C88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C27C88" w:rsidRDefault="00C27C88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803D9" w:rsidRPr="0025287D" w:rsidRDefault="004803D9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4951A5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Discussing the characters and how they are feeling/ what would help them?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Default="00571601" w:rsidP="00571601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Retelling the beginning and end – following a theme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Pr="0025287D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Modelling and encouraging children to ask who, what and where questions</w:t>
            </w:r>
          </w:p>
        </w:tc>
        <w:tc>
          <w:tcPr>
            <w:tcW w:w="2795" w:type="dxa"/>
          </w:tcPr>
          <w:p w:rsidR="00571601" w:rsidRDefault="00571601" w:rsidP="00571601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Comprehension questions – retrieval – who, what, where</w:t>
            </w:r>
          </w:p>
          <w:p w:rsidR="004951A5" w:rsidRDefault="004951A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 </w:t>
            </w: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their own feeling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relating to the characters in the stories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Pr="0025287D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what each feeling might look like? </w:t>
            </w:r>
          </w:p>
        </w:tc>
        <w:tc>
          <w:tcPr>
            <w:tcW w:w="2796" w:type="dxa"/>
          </w:tcPr>
          <w:p w:rsidR="004951A5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does it mean to be kind?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How do you feel today? Why?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events make us happy? Worry? Sad? Excited?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Pr="0025287D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Spring 1 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Stories with Repeated Verses </w:t>
            </w:r>
          </w:p>
        </w:tc>
        <w:tc>
          <w:tcPr>
            <w:tcW w:w="2795" w:type="dxa"/>
            <w:vMerge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795" w:type="dxa"/>
          </w:tcPr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Shark in the park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Peace at Last 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Little Rabbit Foo Foo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Brown Bear Brown Bear 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Dear Zoo</w:t>
            </w:r>
          </w:p>
          <w:p w:rsidR="004951A5" w:rsidRPr="001378EA" w:rsidRDefault="003205CA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Silly Sally</w:t>
            </w:r>
          </w:p>
          <w:p w:rsidR="004951A5" w:rsidRDefault="004951A5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  <w:p w:rsidR="003205CA" w:rsidRPr="001378EA" w:rsidRDefault="003205CA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4951A5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Repeated phrases </w:t>
            </w:r>
            <w:r>
              <w:rPr>
                <w:rFonts w:cstheme="minorHAnsi"/>
                <w:sz w:val="20"/>
                <w:szCs w:val="20"/>
                <w:lang w:val="en-US"/>
              </w:rPr>
              <w:t>e.g.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He looks at the sky; he looks at the ground…</w:t>
            </w:r>
          </w:p>
          <w:p w:rsidR="00571601" w:rsidRP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Oh no! I can’t stand this!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571601">
              <w:rPr>
                <w:rFonts w:cstheme="minorHAnsi"/>
                <w:sz w:val="20"/>
                <w:szCs w:val="20"/>
                <w:lang w:val="en-US"/>
              </w:rPr>
              <w:t>Little Rabbit Foo Foo I don’t like you</w:t>
            </w:r>
            <w:r>
              <w:rPr>
                <w:rFonts w:cstheme="minorHAnsi"/>
                <w:sz w:val="20"/>
                <w:szCs w:val="20"/>
                <w:lang w:val="en-US"/>
              </w:rPr>
              <w:t>r</w:t>
            </w:r>
            <w:r w:rsidRPr="00571601">
              <w:rPr>
                <w:rFonts w:cstheme="minorHAnsi"/>
                <w:sz w:val="20"/>
                <w:szCs w:val="20"/>
                <w:lang w:val="en-US"/>
              </w:rPr>
              <w:t xml:space="preserve"> attitude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do you see?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sent it back so they sent me…</w:t>
            </w:r>
          </w:p>
          <w:p w:rsidR="00571601" w:rsidRP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Silly Sally went to town __ something upside down… </w:t>
            </w:r>
          </w:p>
        </w:tc>
        <w:tc>
          <w:tcPr>
            <w:tcW w:w="2795" w:type="dxa"/>
          </w:tcPr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571601">
              <w:rPr>
                <w:rFonts w:cstheme="minorHAnsi"/>
                <w:sz w:val="20"/>
                <w:szCs w:val="20"/>
                <w:lang w:val="en-US"/>
              </w:rPr>
              <w:t>At the park I like to __because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When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I am in __ I can hear…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 listen </w:t>
            </w: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so</w:t>
            </w:r>
            <w:r w:rsidR="003A60D7">
              <w:rPr>
                <w:rFonts w:cstheme="minorHAnsi"/>
                <w:sz w:val="20"/>
                <w:szCs w:val="20"/>
                <w:lang w:val="en-US"/>
              </w:rPr>
              <w:t xml:space="preserve"> that</w:t>
            </w:r>
            <w:r>
              <w:rPr>
                <w:rFonts w:cstheme="minorHAnsi"/>
                <w:sz w:val="20"/>
                <w:szCs w:val="20"/>
                <w:lang w:val="en-US"/>
              </w:rPr>
              <w:t>…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like the __ (animal) because…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want a ___ (pet) because…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If I could choose a pet it would be…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Sally is silly because…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951A5" w:rsidRP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571601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795" w:type="dxa"/>
          </w:tcPr>
          <w:p w:rsidR="004951A5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571601">
              <w:rPr>
                <w:rFonts w:cstheme="minorHAnsi"/>
                <w:sz w:val="20"/>
                <w:szCs w:val="20"/>
                <w:lang w:val="en-US"/>
              </w:rPr>
              <w:t xml:space="preserve">Discussing the animals and what they look like (including colour)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Joining in with the repeated verses and any extra words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Pr="00571601" w:rsidRDefault="00571601" w:rsidP="00571601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Modelling and encouraging children to ask who, what and where questions</w:t>
            </w:r>
          </w:p>
        </w:tc>
        <w:tc>
          <w:tcPr>
            <w:tcW w:w="2795" w:type="dxa"/>
          </w:tcPr>
          <w:p w:rsidR="00571601" w:rsidRDefault="00571601" w:rsidP="00571601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Comprehension questions – retrieval – who, what, where</w:t>
            </w:r>
          </w:p>
          <w:p w:rsidR="004951A5" w:rsidRDefault="004951A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Discussions around different animals e.g. pets, woodland, zoo, jungle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P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the </w:t>
            </w: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similarities and differences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between the animals </w:t>
            </w:r>
          </w:p>
        </w:tc>
        <w:tc>
          <w:tcPr>
            <w:tcW w:w="2796" w:type="dxa"/>
          </w:tcPr>
          <w:p w:rsidR="004951A5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is your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animal? Why?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Why is it important to do “good listening”?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P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is your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colour? Why? What can you see that is__?</w:t>
            </w: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Spring 2 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Rhyming </w:t>
            </w:r>
          </w:p>
        </w:tc>
        <w:tc>
          <w:tcPr>
            <w:tcW w:w="2795" w:type="dxa"/>
            <w:vMerge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795" w:type="dxa"/>
          </w:tcPr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 Don’t Care Said the Bear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What the Ladybird Heard 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Slug needs a Hug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Hippo has a Hat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The Singing Mermaid </w:t>
            </w:r>
          </w:p>
          <w:p w:rsidR="00721C76" w:rsidRDefault="00721C76" w:rsidP="00721C7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Who’s in the Loo? </w:t>
            </w:r>
          </w:p>
          <w:p w:rsidR="004951A5" w:rsidRDefault="004951A5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  <w:p w:rsidR="003205CA" w:rsidRPr="001378EA" w:rsidRDefault="003205CA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9E1000" w:rsidRDefault="009E100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Rhyme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(words that have the same sound at the end)</w:t>
            </w:r>
          </w:p>
          <w:p w:rsidR="004951A5" w:rsidRDefault="00721C76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Rhyming couplets </w:t>
            </w:r>
            <w:r w:rsidR="009E1000" w:rsidRPr="009E1000">
              <w:rPr>
                <w:rFonts w:cstheme="minorHAnsi"/>
                <w:sz w:val="20"/>
                <w:szCs w:val="20"/>
                <w:lang w:val="en-US"/>
              </w:rPr>
              <w:t xml:space="preserve">e.g. </w:t>
            </w:r>
          </w:p>
          <w:p w:rsidR="00721C76" w:rsidRDefault="00721C76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</w:t>
            </w:r>
            <w:r w:rsidR="009E1000">
              <w:rPr>
                <w:rFonts w:cstheme="minorHAnsi"/>
                <w:sz w:val="20"/>
                <w:szCs w:val="20"/>
                <w:lang w:val="en-US"/>
              </w:rPr>
              <w:t>oose</w:t>
            </w:r>
            <w:r>
              <w:rPr>
                <w:rFonts w:cstheme="minorHAnsi"/>
                <w:sz w:val="20"/>
                <w:szCs w:val="20"/>
                <w:lang w:val="en-US"/>
              </w:rPr>
              <w:t>/loose</w:t>
            </w:r>
            <w:r w:rsidR="009E1000">
              <w:rPr>
                <w:rFonts w:cstheme="minorHAnsi"/>
                <w:sz w:val="20"/>
                <w:szCs w:val="20"/>
                <w:lang w:val="en-US"/>
              </w:rPr>
              <w:t xml:space="preserve">, </w:t>
            </w:r>
            <w:r>
              <w:rPr>
                <w:rFonts w:cstheme="minorHAnsi"/>
                <w:sz w:val="20"/>
                <w:szCs w:val="20"/>
                <w:lang w:val="en-US"/>
              </w:rPr>
              <w:t>h</w:t>
            </w:r>
            <w:r w:rsidR="009E1000">
              <w:rPr>
                <w:rFonts w:cstheme="minorHAnsi"/>
                <w:sz w:val="20"/>
                <w:szCs w:val="20"/>
                <w:lang w:val="en-US"/>
              </w:rPr>
              <w:t>en</w:t>
            </w:r>
            <w:r>
              <w:rPr>
                <w:rFonts w:cstheme="minorHAnsi"/>
                <w:sz w:val="20"/>
                <w:szCs w:val="20"/>
                <w:lang w:val="en-US"/>
              </w:rPr>
              <w:t>/ pen, dog/</w:t>
            </w:r>
            <w:r w:rsidR="009E1000">
              <w:rPr>
                <w:rFonts w:cstheme="minorHAnsi"/>
                <w:sz w:val="20"/>
                <w:szCs w:val="20"/>
                <w:lang w:val="en-US"/>
              </w:rPr>
              <w:t>hog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, </w:t>
            </w:r>
            <w:r w:rsidR="009E1000">
              <w:rPr>
                <w:rFonts w:cstheme="minorHAnsi"/>
                <w:sz w:val="20"/>
                <w:szCs w:val="20"/>
                <w:lang w:val="en-US"/>
              </w:rPr>
              <w:t>S</w:t>
            </w:r>
            <w:r>
              <w:rPr>
                <w:rFonts w:cstheme="minorHAnsi"/>
                <w:sz w:val="20"/>
                <w:szCs w:val="20"/>
                <w:lang w:val="en-US"/>
              </w:rPr>
              <w:t>lug/</w:t>
            </w:r>
            <w:r w:rsidR="009E1000">
              <w:rPr>
                <w:rFonts w:cstheme="minorHAnsi"/>
                <w:sz w:val="20"/>
                <w:szCs w:val="20"/>
                <w:lang w:val="en-US"/>
              </w:rPr>
              <w:t xml:space="preserve"> hug,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Shirt/ skirt, hat/ cat, big/ pig, Day/ bay</w:t>
            </w:r>
          </w:p>
          <w:p w:rsidR="00721C76" w:rsidRDefault="00721C76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Farm animals and words</w:t>
            </w:r>
          </w:p>
          <w:p w:rsidR="00721C76" w:rsidRDefault="00721C76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Under the sea vocabulary </w:t>
            </w:r>
          </w:p>
          <w:p w:rsidR="009E1000" w:rsidRPr="009E1000" w:rsidRDefault="00721C76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Items of clothing </w:t>
            </w:r>
          </w:p>
        </w:tc>
        <w:tc>
          <w:tcPr>
            <w:tcW w:w="2795" w:type="dxa"/>
          </w:tcPr>
          <w:p w:rsidR="004951A5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4F3161">
              <w:rPr>
                <w:rFonts w:cstheme="minorHAnsi"/>
                <w:sz w:val="20"/>
                <w:szCs w:val="20"/>
                <w:lang w:val="en-US"/>
              </w:rPr>
              <w:t xml:space="preserve">Simple rhyming sentences e.g. </w:t>
            </w:r>
            <w:r w:rsidR="00A96784">
              <w:rPr>
                <w:rFonts w:cstheme="minorHAnsi"/>
                <w:sz w:val="20"/>
                <w:szCs w:val="20"/>
                <w:lang w:val="en-US"/>
              </w:rPr>
              <w:t>cat in a hat, dog on a log, pig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in a wig</w:t>
            </w:r>
          </w:p>
          <w:p w:rsid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like the __ story because…</w:t>
            </w:r>
          </w:p>
          <w:p w:rsid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My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character is __ because…</w:t>
            </w:r>
          </w:p>
          <w:p w:rsidR="004F3161" w:rsidRPr="004F3161" w:rsidRDefault="004F3161" w:rsidP="004F3161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If I could be a character I would be...</w:t>
            </w:r>
          </w:p>
        </w:tc>
        <w:tc>
          <w:tcPr>
            <w:tcW w:w="2795" w:type="dxa"/>
          </w:tcPr>
          <w:p w:rsidR="004951A5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Discussing the settings e.g. farm, circus, beach, garden and their features</w:t>
            </w:r>
          </w:p>
          <w:p w:rsid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Joining in with the rhyming words/ completing sentences </w:t>
            </w:r>
          </w:p>
          <w:p w:rsid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F3161" w:rsidRP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Modelling and encouraging children to ask who, what, where </w:t>
            </w:r>
            <w:r w:rsidRPr="004F3161">
              <w:rPr>
                <w:rFonts w:cstheme="minorHAnsi"/>
                <w:color w:val="FF0000"/>
                <w:sz w:val="20"/>
                <w:szCs w:val="20"/>
                <w:lang w:val="en-US"/>
              </w:rPr>
              <w:t>how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and </w:t>
            </w:r>
            <w:r w:rsidRPr="004F3161">
              <w:rPr>
                <w:rFonts w:cstheme="minorHAnsi"/>
                <w:color w:val="FF0000"/>
                <w:sz w:val="20"/>
                <w:szCs w:val="20"/>
                <w:lang w:val="en-US"/>
              </w:rPr>
              <w:t>why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questions</w:t>
            </w:r>
          </w:p>
        </w:tc>
        <w:tc>
          <w:tcPr>
            <w:tcW w:w="2795" w:type="dxa"/>
          </w:tcPr>
          <w:p w:rsidR="004F3161" w:rsidRDefault="004F3161" w:rsidP="004F3161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what the word rhyme means – matching rhyming words </w:t>
            </w:r>
          </w:p>
          <w:p w:rsidR="004F3161" w:rsidRDefault="004F3161" w:rsidP="004F3161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F3161" w:rsidRDefault="004F3161" w:rsidP="004F3161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Comprehension questions – retrieval – who, what, where, </w:t>
            </w:r>
            <w:r w:rsidRPr="004F3161">
              <w:rPr>
                <w:rFonts w:cstheme="minorHAnsi"/>
                <w:color w:val="FF0000"/>
                <w:sz w:val="20"/>
                <w:szCs w:val="20"/>
                <w:lang w:val="en-US"/>
              </w:rPr>
              <w:t>how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and </w:t>
            </w:r>
            <w:r w:rsidRPr="004F3161">
              <w:rPr>
                <w:rFonts w:cstheme="minorHAnsi"/>
                <w:color w:val="FF0000"/>
                <w:sz w:val="20"/>
                <w:szCs w:val="20"/>
                <w:lang w:val="en-US"/>
              </w:rPr>
              <w:t>why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</w:p>
          <w:p w:rsidR="004951A5" w:rsidRDefault="004951A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F3161" w:rsidRPr="004F3161" w:rsidRDefault="004F3161" w:rsidP="004F3161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Comparing the different settings </w:t>
            </w:r>
          </w:p>
        </w:tc>
        <w:tc>
          <w:tcPr>
            <w:tcW w:w="2796" w:type="dxa"/>
          </w:tcPr>
          <w:p w:rsidR="004951A5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Where is your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place to go/ visit? Why?</w:t>
            </w:r>
          </w:p>
          <w:p w:rsid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is your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outfit? What do you like to dress up as? Why? </w:t>
            </w:r>
          </w:p>
          <w:p w:rsid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How do you know if 2 words rhyme? </w:t>
            </w:r>
          </w:p>
          <w:p w:rsidR="004F3161" w:rsidRP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Sumer 1 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Real Life Experiences </w:t>
            </w:r>
          </w:p>
        </w:tc>
        <w:tc>
          <w:tcPr>
            <w:tcW w:w="2795" w:type="dxa"/>
            <w:vMerge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795" w:type="dxa"/>
          </w:tcPr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Alfie and the Birthday Surprise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When the teddy Bears Came 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Elmer and the Lost Teddy 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Eat Your Peas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Guess How Much I Love You? </w:t>
            </w:r>
          </w:p>
          <w:p w:rsidR="004951A5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Perfectly Polite Penguins</w:t>
            </w:r>
          </w:p>
          <w:p w:rsidR="003205CA" w:rsidRDefault="003205CA" w:rsidP="003205CA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  <w:p w:rsidR="003205CA" w:rsidRPr="001378EA" w:rsidRDefault="003205CA" w:rsidP="003205CA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7740B8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C</w:t>
            </w:r>
            <w:r w:rsidR="007740B8" w:rsidRPr="007740B8">
              <w:rPr>
                <w:rFonts w:cstheme="minorHAnsi"/>
                <w:sz w:val="20"/>
                <w:szCs w:val="20"/>
                <w:lang w:val="en-US"/>
              </w:rPr>
              <w:t>ak</w:t>
            </w:r>
            <w:r>
              <w:rPr>
                <w:rFonts w:cstheme="minorHAnsi"/>
                <w:sz w:val="20"/>
                <w:szCs w:val="20"/>
                <w:lang w:val="en-US"/>
              </w:rPr>
              <w:t>e, presents, party, card</w:t>
            </w:r>
          </w:p>
          <w:p w:rsidR="007740B8" w:rsidRDefault="007740B8" w:rsidP="007740B8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Lost, found, names of animal</w:t>
            </w:r>
            <w:r w:rsidR="003A60D7">
              <w:rPr>
                <w:rFonts w:cstheme="minorHAnsi"/>
                <w:sz w:val="20"/>
                <w:szCs w:val="20"/>
                <w:lang w:val="en-US"/>
              </w:rPr>
              <w:t xml:space="preserve"> babies e.g. cub, calf, chick </w:t>
            </w:r>
          </w:p>
          <w:p w:rsidR="003A60D7" w:rsidRDefault="003A60D7" w:rsidP="007740B8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Baby, bottle, milk, bath, nappy, wipes, cot, pram</w:t>
            </w:r>
          </w:p>
          <w:p w:rsidR="003A60D7" w:rsidRDefault="003A60D7" w:rsidP="007740B8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Food names</w:t>
            </w:r>
          </w:p>
          <w:p w:rsidR="003A60D7" w:rsidRDefault="003A60D7" w:rsidP="007740B8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Love, family, moon, rainbow</w:t>
            </w:r>
          </w:p>
          <w:p w:rsidR="003A60D7" w:rsidRPr="007740B8" w:rsidRDefault="003A60D7" w:rsidP="007740B8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Polite, please, thank you, share</w:t>
            </w:r>
          </w:p>
        </w:tc>
        <w:tc>
          <w:tcPr>
            <w:tcW w:w="2795" w:type="dxa"/>
          </w:tcPr>
          <w:p w:rsidR="004951A5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When it’s my birthday I… </w:t>
            </w: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 have ___ (brothers and sisters) </w:t>
            </w: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If I lost my teddy I would…</w:t>
            </w: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eat healthy so…</w:t>
            </w: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 love __ because… </w:t>
            </w:r>
          </w:p>
          <w:p w:rsidR="003A60D7" w:rsidRPr="007740B8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am polite because…</w:t>
            </w:r>
          </w:p>
        </w:tc>
        <w:tc>
          <w:tcPr>
            <w:tcW w:w="2795" w:type="dxa"/>
          </w:tcPr>
          <w:p w:rsidR="004951A5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Discussing what they have done at the weekend.</w:t>
            </w: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what we did for our birthdays. </w:t>
            </w: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3A60D7" w:rsidRPr="007740B8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</w:t>
            </w: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who is important to us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(family and friends) </w:t>
            </w:r>
          </w:p>
        </w:tc>
        <w:tc>
          <w:tcPr>
            <w:tcW w:w="2795" w:type="dxa"/>
          </w:tcPr>
          <w:p w:rsidR="003A60D7" w:rsidRDefault="003A60D7" w:rsidP="003A60D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Comprehension questions – retrieval – who, what, where, </w:t>
            </w:r>
            <w:r w:rsidRPr="004F3161">
              <w:rPr>
                <w:rFonts w:cstheme="minorHAnsi"/>
                <w:color w:val="FF0000"/>
                <w:sz w:val="20"/>
                <w:szCs w:val="20"/>
                <w:lang w:val="en-US"/>
              </w:rPr>
              <w:t>how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and </w:t>
            </w:r>
            <w:r w:rsidRPr="004F3161">
              <w:rPr>
                <w:rFonts w:cstheme="minorHAnsi"/>
                <w:color w:val="FF0000"/>
                <w:sz w:val="20"/>
                <w:szCs w:val="20"/>
                <w:lang w:val="en-US"/>
              </w:rPr>
              <w:t>why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</w:p>
          <w:p w:rsidR="004951A5" w:rsidRDefault="004951A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Comparing our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toys </w:t>
            </w:r>
            <w:r w:rsidR="00E1447B">
              <w:rPr>
                <w:rFonts w:cstheme="minorHAnsi"/>
                <w:sz w:val="20"/>
                <w:szCs w:val="20"/>
                <w:lang w:val="en-US"/>
              </w:rPr>
              <w:t xml:space="preserve">-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similarities and differences  </w:t>
            </w: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3A60D7" w:rsidRPr="007740B8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 differences between our families  </w:t>
            </w:r>
          </w:p>
        </w:tc>
        <w:tc>
          <w:tcPr>
            <w:tcW w:w="2796" w:type="dxa"/>
          </w:tcPr>
          <w:p w:rsidR="004951A5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is your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food?</w:t>
            </w: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is your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hobby? Why? </w:t>
            </w: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How can we be polite? </w:t>
            </w: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3A60D7" w:rsidRPr="007740B8" w:rsidRDefault="003A60D7" w:rsidP="003A60D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How can we show someone we love them? </w:t>
            </w: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Summer 2 </w:t>
            </w:r>
          </w:p>
          <w:p w:rsidR="004951A5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Being Imaginative 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95" w:type="dxa"/>
            <w:vMerge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795" w:type="dxa"/>
          </w:tcPr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Whatever next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How to catch a Star?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Just Imagine</w:t>
            </w:r>
          </w:p>
          <w:p w:rsidR="00721C76" w:rsidRPr="00721C76" w:rsidRDefault="00721C76" w:rsidP="003205CA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Funny Bones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Harry and his bucketful of Dinosaurs </w:t>
            </w:r>
          </w:p>
          <w:p w:rsidR="004951A5" w:rsidRPr="001378EA" w:rsidRDefault="003205CA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There’s an Alien in your Book</w:t>
            </w:r>
          </w:p>
          <w:p w:rsidR="004951A5" w:rsidRPr="001378EA" w:rsidRDefault="004951A5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4951A5" w:rsidRDefault="00E1447B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1447B">
              <w:rPr>
                <w:rFonts w:cstheme="minorHAnsi"/>
                <w:sz w:val="20"/>
                <w:szCs w:val="20"/>
                <w:lang w:val="en-US"/>
              </w:rPr>
              <w:t>Rocket, space, moon, helmet</w:t>
            </w:r>
            <w:r>
              <w:rPr>
                <w:rFonts w:cstheme="minorHAnsi"/>
                <w:sz w:val="20"/>
                <w:szCs w:val="20"/>
                <w:lang w:val="en-US"/>
              </w:rPr>
              <w:t>, star, catch, sea, jetty, shore</w:t>
            </w:r>
          </w:p>
          <w:p w:rsidR="00E1447B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Imagine, dream, magical, big, small, travel, wild, human 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Skelton, dark, town, house, street, dog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Dinosaur names </w:t>
            </w:r>
          </w:p>
          <w:p w:rsidR="0011713A" w:rsidRPr="00E1447B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Alien , antennae, suckers, ship</w:t>
            </w:r>
          </w:p>
        </w:tc>
        <w:tc>
          <w:tcPr>
            <w:tcW w:w="2795" w:type="dxa"/>
          </w:tcPr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would/ wouldn’t go to space because…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If I could go anywhere I would go to ...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When I grow up I will…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like/ don’t like the dark because…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If I lost something I would…</w:t>
            </w:r>
          </w:p>
          <w:p w:rsidR="0011713A" w:rsidRPr="00E1447B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If I met an alien I would…</w:t>
            </w:r>
          </w:p>
        </w:tc>
        <w:tc>
          <w:tcPr>
            <w:tcW w:w="2795" w:type="dxa"/>
          </w:tcPr>
          <w:p w:rsidR="004951A5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what it would be like to be giant? Tiny? 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Discussing different ways of travelling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11713A" w:rsidRPr="00E1447B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Discussing magical worlds and what they would be like</w:t>
            </w:r>
          </w:p>
        </w:tc>
        <w:tc>
          <w:tcPr>
            <w:tcW w:w="2795" w:type="dxa"/>
          </w:tcPr>
          <w:p w:rsidR="0011713A" w:rsidRDefault="0011713A" w:rsidP="0011713A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Comprehension questions – retrieval – who, what, where, </w:t>
            </w:r>
            <w:r w:rsidRPr="004F3161">
              <w:rPr>
                <w:rFonts w:cstheme="minorHAnsi"/>
                <w:color w:val="FF0000"/>
                <w:sz w:val="20"/>
                <w:szCs w:val="20"/>
                <w:lang w:val="en-US"/>
              </w:rPr>
              <w:t>how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and </w:t>
            </w:r>
            <w:r w:rsidRPr="004F3161">
              <w:rPr>
                <w:rFonts w:cstheme="minorHAnsi"/>
                <w:color w:val="FF0000"/>
                <w:sz w:val="20"/>
                <w:szCs w:val="20"/>
                <w:lang w:val="en-US"/>
              </w:rPr>
              <w:t>why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bookmarkStart w:id="0" w:name="_GoBack"/>
            <w:bookmarkEnd w:id="0"/>
          </w:p>
          <w:p w:rsidR="004951A5" w:rsidRDefault="004951A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Comparing our magical worlds to home 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11713A" w:rsidRPr="00E1447B" w:rsidRDefault="0011713A" w:rsidP="0011713A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Discussing what would happen if our toys came to life</w:t>
            </w:r>
          </w:p>
        </w:tc>
        <w:tc>
          <w:tcPr>
            <w:tcW w:w="2796" w:type="dxa"/>
          </w:tcPr>
          <w:p w:rsidR="004951A5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superpower would you like? 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Where would you like to live? (imaginative) 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magical pet would you like to have? </w:t>
            </w:r>
          </w:p>
          <w:p w:rsidR="0011713A" w:rsidRPr="00E1447B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</w:tbl>
    <w:p w:rsidR="001378EA" w:rsidRPr="004D7737" w:rsidRDefault="001378EA" w:rsidP="00AC17E4">
      <w:pPr>
        <w:rPr>
          <w:b/>
          <w:lang w:val="en-US"/>
        </w:rPr>
      </w:pPr>
    </w:p>
    <w:sectPr w:rsidR="001378EA" w:rsidRPr="004D7737" w:rsidSect="004D7737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Robo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2546"/>
    <w:multiLevelType w:val="hybridMultilevel"/>
    <w:tmpl w:val="5B82FB0E"/>
    <w:lvl w:ilvl="0" w:tplc="77AC6B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C3106"/>
    <w:multiLevelType w:val="hybridMultilevel"/>
    <w:tmpl w:val="84C268A2"/>
    <w:lvl w:ilvl="0" w:tplc="B6100D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B861D2"/>
    <w:multiLevelType w:val="hybridMultilevel"/>
    <w:tmpl w:val="F6AE3A54"/>
    <w:lvl w:ilvl="0" w:tplc="2C74E6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923D6D"/>
    <w:multiLevelType w:val="hybridMultilevel"/>
    <w:tmpl w:val="6B980DD6"/>
    <w:lvl w:ilvl="0" w:tplc="FA1E0140">
      <w:numFmt w:val="bullet"/>
      <w:lvlText w:val="–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737"/>
    <w:rsid w:val="0011713A"/>
    <w:rsid w:val="001378EA"/>
    <w:rsid w:val="001A14DC"/>
    <w:rsid w:val="001C4209"/>
    <w:rsid w:val="001F415F"/>
    <w:rsid w:val="00224D95"/>
    <w:rsid w:val="0025287D"/>
    <w:rsid w:val="002B217A"/>
    <w:rsid w:val="003205CA"/>
    <w:rsid w:val="00391A59"/>
    <w:rsid w:val="003A5199"/>
    <w:rsid w:val="003A60D7"/>
    <w:rsid w:val="003B4D7F"/>
    <w:rsid w:val="00475657"/>
    <w:rsid w:val="004803D9"/>
    <w:rsid w:val="004951A5"/>
    <w:rsid w:val="004D7737"/>
    <w:rsid w:val="004F3161"/>
    <w:rsid w:val="00571601"/>
    <w:rsid w:val="005A2D92"/>
    <w:rsid w:val="006732D7"/>
    <w:rsid w:val="00721C76"/>
    <w:rsid w:val="007740B8"/>
    <w:rsid w:val="00982AEC"/>
    <w:rsid w:val="009E1000"/>
    <w:rsid w:val="00A96784"/>
    <w:rsid w:val="00AC17E4"/>
    <w:rsid w:val="00C27C88"/>
    <w:rsid w:val="00D67BAA"/>
    <w:rsid w:val="00D82E9B"/>
    <w:rsid w:val="00DB2D09"/>
    <w:rsid w:val="00E1447B"/>
    <w:rsid w:val="00F2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92129"/>
  <w15:chartTrackingRefBased/>
  <w15:docId w15:val="{091074BA-B7D5-40BE-BC62-8A04D8782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7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415F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character" w:customStyle="1" w:styleId="A2">
    <w:name w:val="A2"/>
    <w:uiPriority w:val="99"/>
    <w:rsid w:val="001F415F"/>
    <w:rPr>
      <w:rFonts w:cs="Roboto"/>
      <w:color w:val="000000"/>
      <w:sz w:val="15"/>
      <w:szCs w:val="1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51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1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39D25B71</Template>
  <TotalTime>639</TotalTime>
  <Pages>1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7428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rachel.kelly</dc:creator>
  <cp:keywords/>
  <dc:description/>
  <cp:lastModifiedBy>rachel.kelly</cp:lastModifiedBy>
  <cp:revision>23</cp:revision>
  <cp:lastPrinted>2021-06-11T06:14:00Z</cp:lastPrinted>
  <dcterms:created xsi:type="dcterms:W3CDTF">2021-05-13T13:38:00Z</dcterms:created>
  <dcterms:modified xsi:type="dcterms:W3CDTF">2021-09-12T19:48:00Z</dcterms:modified>
</cp:coreProperties>
</file>