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4DC" w:rsidRDefault="004D7737" w:rsidP="004D7737">
      <w:pPr>
        <w:jc w:val="center"/>
        <w:rPr>
          <w:b/>
          <w:lang w:val="en-US"/>
        </w:rPr>
      </w:pPr>
      <w:r w:rsidRPr="004D7737">
        <w:rPr>
          <w:b/>
          <w:lang w:val="en-US"/>
        </w:rPr>
        <w:t>FS</w:t>
      </w:r>
      <w:r w:rsidR="00DC68A5">
        <w:rPr>
          <w:b/>
          <w:lang w:val="en-US"/>
        </w:rPr>
        <w:t>2</w:t>
      </w:r>
      <w:r w:rsidRPr="004D7737">
        <w:rPr>
          <w:b/>
          <w:lang w:val="en-US"/>
        </w:rPr>
        <w:t xml:space="preserve"> Story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2795"/>
        <w:gridCol w:w="2795"/>
        <w:gridCol w:w="2795"/>
        <w:gridCol w:w="2795"/>
        <w:gridCol w:w="2795"/>
        <w:gridCol w:w="2795"/>
        <w:gridCol w:w="2796"/>
      </w:tblGrid>
      <w:tr w:rsidR="004951A5" w:rsidTr="004D7737"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&amp; Theme</w:t>
            </w:r>
          </w:p>
        </w:tc>
        <w:tc>
          <w:tcPr>
            <w:tcW w:w="2795" w:type="dxa"/>
          </w:tcPr>
          <w:p w:rsidR="004951A5" w:rsidRDefault="00112DB3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Curriculum Goals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0070C0"/>
                <w:lang w:val="en-US"/>
              </w:rPr>
              <w:t>Books</w:t>
            </w:r>
            <w:r w:rsidRPr="001F415F">
              <w:rPr>
                <w:b/>
                <w:color w:val="FF0000"/>
                <w:lang w:val="en-US"/>
              </w:rPr>
              <w:t xml:space="preserve">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FF0000"/>
                <w:lang w:val="en-US"/>
              </w:rPr>
              <w:t>New vocabulary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ED7D31" w:themeColor="accent2"/>
                <w:lang w:val="en-US"/>
              </w:rPr>
              <w:t xml:space="preserve">Sentence Development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FFC000" w:themeColor="accent4"/>
                <w:lang w:val="en-US"/>
              </w:rPr>
              <w:t xml:space="preserve">Conversational skills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00B050"/>
                <w:lang w:val="en-US"/>
              </w:rPr>
              <w:t>Understanding</w:t>
            </w:r>
          </w:p>
        </w:tc>
        <w:tc>
          <w:tcPr>
            <w:tcW w:w="2796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7030A0"/>
                <w:lang w:val="en-US"/>
              </w:rPr>
              <w:t>Discussion points/ Questions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>Autumn 1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Starting Nursery &amp; Making Friends </w:t>
            </w:r>
          </w:p>
        </w:tc>
        <w:tc>
          <w:tcPr>
            <w:tcW w:w="2795" w:type="dxa"/>
            <w:vMerge w:val="restart"/>
          </w:tcPr>
          <w:p w:rsidR="004951A5" w:rsidRDefault="004951A5" w:rsidP="004951A5">
            <w:pPr>
              <w:pStyle w:val="Default"/>
              <w:jc w:val="center"/>
              <w:rPr>
                <w:rFonts w:cstheme="minorBidi"/>
                <w:color w:val="auto"/>
              </w:rPr>
            </w:pP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112DB3">
              <w:rPr>
                <w:rFonts w:cstheme="minorHAnsi"/>
                <w:b/>
                <w:color w:val="0070C0"/>
                <w:sz w:val="20"/>
                <w:szCs w:val="20"/>
              </w:rPr>
              <w:t>Engage in story times</w:t>
            </w:r>
          </w:p>
          <w:p w:rsid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FFC000" w:themeColor="accent4"/>
                <w:sz w:val="20"/>
                <w:szCs w:val="20"/>
              </w:rPr>
            </w:pP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FFC000" w:themeColor="accent4"/>
                <w:sz w:val="20"/>
                <w:szCs w:val="20"/>
              </w:rPr>
            </w:pPr>
            <w:r w:rsidRPr="00112DB3">
              <w:rPr>
                <w:rFonts w:cstheme="minorHAnsi"/>
                <w:b/>
                <w:color w:val="FFC000" w:themeColor="accent4"/>
                <w:sz w:val="20"/>
                <w:szCs w:val="20"/>
              </w:rPr>
              <w:t>Understand how to listen carefully and why listening is important</w:t>
            </w:r>
          </w:p>
          <w:p w:rsid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cstheme="minorHAnsi"/>
                <w:b/>
                <w:sz w:val="20"/>
                <w:szCs w:val="20"/>
              </w:rPr>
            </w:pP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112DB3">
              <w:rPr>
                <w:rFonts w:cstheme="minorHAnsi"/>
                <w:b/>
                <w:color w:val="FF0000"/>
                <w:sz w:val="20"/>
                <w:szCs w:val="20"/>
              </w:rPr>
              <w:t>Learn and use new vocabulary</w:t>
            </w:r>
          </w:p>
          <w:p w:rsid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cstheme="minorHAnsi"/>
                <w:b/>
                <w:sz w:val="20"/>
                <w:szCs w:val="20"/>
              </w:rPr>
            </w:pPr>
          </w:p>
          <w:p w:rsid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ED7D31" w:themeColor="accent2"/>
                <w:sz w:val="20"/>
                <w:szCs w:val="20"/>
              </w:rPr>
            </w:pPr>
            <w:r w:rsidRPr="00112DB3">
              <w:rPr>
                <w:rFonts w:cstheme="minorHAnsi"/>
                <w:b/>
                <w:color w:val="ED7D31" w:themeColor="accent2"/>
                <w:sz w:val="20"/>
                <w:szCs w:val="20"/>
              </w:rPr>
              <w:t>Articulate their ideas and th</w:t>
            </w:r>
            <w:r>
              <w:rPr>
                <w:rFonts w:cstheme="minorHAnsi"/>
                <w:b/>
                <w:color w:val="ED7D31" w:themeColor="accent2"/>
                <w:sz w:val="20"/>
                <w:szCs w:val="20"/>
              </w:rPr>
              <w:t>oughts in well-formed sentences</w:t>
            </w: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ED7D31" w:themeColor="accent2"/>
                <w:sz w:val="20"/>
                <w:szCs w:val="20"/>
              </w:rPr>
            </w:pP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FFC000" w:themeColor="accent4"/>
                <w:sz w:val="20"/>
                <w:szCs w:val="20"/>
              </w:rPr>
            </w:pPr>
            <w:r w:rsidRPr="00112DB3">
              <w:rPr>
                <w:rFonts w:cstheme="minorHAnsi"/>
                <w:b/>
                <w:color w:val="FFC000" w:themeColor="accent4"/>
                <w:sz w:val="20"/>
                <w:szCs w:val="20"/>
              </w:rPr>
              <w:t>Connect one idea or action to another using a range of connectives.</w:t>
            </w: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7030A0"/>
                <w:sz w:val="20"/>
                <w:szCs w:val="20"/>
              </w:rPr>
            </w:pPr>
            <w:r w:rsidRPr="00112DB3">
              <w:rPr>
                <w:rFonts w:cstheme="minorHAnsi"/>
                <w:b/>
                <w:color w:val="7030A0"/>
                <w:sz w:val="20"/>
                <w:szCs w:val="20"/>
              </w:rPr>
              <w:t>Describe events in some detail</w:t>
            </w: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cstheme="minorHAnsi"/>
                <w:b/>
                <w:sz w:val="20"/>
                <w:szCs w:val="20"/>
              </w:rPr>
            </w:pP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112DB3">
              <w:rPr>
                <w:rFonts w:cstheme="minorHAnsi"/>
                <w:b/>
                <w:color w:val="00B050"/>
                <w:sz w:val="20"/>
                <w:szCs w:val="20"/>
              </w:rPr>
              <w:t>Listen to and talk about stories to build familiarity and understanding.</w:t>
            </w:r>
          </w:p>
          <w:p w:rsid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cstheme="minorHAnsi"/>
                <w:b/>
                <w:sz w:val="20"/>
                <w:szCs w:val="20"/>
              </w:rPr>
            </w:pPr>
          </w:p>
          <w:p w:rsid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112DB3">
              <w:rPr>
                <w:rFonts w:cstheme="minorHAnsi"/>
                <w:b/>
                <w:color w:val="00B050"/>
                <w:sz w:val="20"/>
                <w:szCs w:val="20"/>
              </w:rPr>
              <w:t>Retell the story, once they have developed a deep familiarity with the text; some as exact repetit</w:t>
            </w:r>
            <w:r>
              <w:rPr>
                <w:rFonts w:cstheme="minorHAnsi"/>
                <w:b/>
                <w:color w:val="00B050"/>
                <w:sz w:val="20"/>
                <w:szCs w:val="20"/>
              </w:rPr>
              <w:t>ion and some in their own words</w:t>
            </w:r>
          </w:p>
          <w:p w:rsidR="00112DB3" w:rsidRPr="00112DB3" w:rsidRDefault="00112DB3" w:rsidP="00112DB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cstheme="minorHAnsi"/>
                <w:b/>
                <w:color w:val="00B050"/>
                <w:sz w:val="20"/>
                <w:szCs w:val="20"/>
              </w:rPr>
            </w:pPr>
          </w:p>
          <w:p w:rsidR="004951A5" w:rsidRDefault="00112DB3" w:rsidP="00112DB3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12DB3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Listen to and talk about selected non-fiction </w:t>
            </w:r>
            <w:r w:rsidRPr="00112DB3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to develop a deep familiarity with new knowledge and vocabulary</w:t>
            </w:r>
            <w:r w:rsidRPr="009467E5">
              <w:rPr>
                <w:rFonts w:ascii="Arial" w:hAnsi="Arial" w:cs="Arial"/>
                <w:sz w:val="12"/>
                <w:szCs w:val="12"/>
              </w:rPr>
              <w:t>.</w:t>
            </w:r>
          </w:p>
          <w:p w:rsidR="00112DB3" w:rsidRDefault="00112DB3" w:rsidP="00112DB3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112DB3" w:rsidRPr="00112DB3" w:rsidRDefault="00112DB3" w:rsidP="00112DB3">
            <w:pPr>
              <w:jc w:val="center"/>
              <w:rPr>
                <w:rFonts w:cstheme="minorHAnsi"/>
                <w:b/>
                <w:color w:val="0070C0"/>
                <w:sz w:val="20"/>
                <w:szCs w:val="20"/>
                <w:lang w:val="en-US"/>
              </w:rPr>
            </w:pPr>
            <w:r w:rsidRPr="00112DB3">
              <w:rPr>
                <w:rFonts w:cstheme="minorHAnsi"/>
                <w:b/>
                <w:color w:val="0070C0"/>
                <w:sz w:val="20"/>
                <w:szCs w:val="20"/>
                <w:lang w:val="en-US"/>
              </w:rPr>
              <w:t>To join in with books with repeated verses</w:t>
            </w:r>
          </w:p>
          <w:p w:rsidR="00112DB3" w:rsidRPr="00112DB3" w:rsidRDefault="00112DB3" w:rsidP="00112DB3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112DB3" w:rsidRPr="00112DB3" w:rsidRDefault="00112DB3" w:rsidP="00112DB3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12"/>
                <w:szCs w:val="12"/>
              </w:rPr>
            </w:pPr>
            <w:r w:rsidRPr="00112DB3">
              <w:rPr>
                <w:rFonts w:asciiTheme="minorHAnsi" w:hAnsiTheme="minorHAnsi" w:cstheme="minorHAnsi"/>
                <w:b/>
                <w:color w:val="7030A0"/>
                <w:sz w:val="20"/>
                <w:szCs w:val="20"/>
                <w:lang w:val="en-US"/>
              </w:rPr>
              <w:t>To order a familiar story using pictures</w:t>
            </w:r>
          </w:p>
          <w:p w:rsidR="00112DB3" w:rsidRDefault="00112DB3" w:rsidP="00112DB3">
            <w:pPr>
              <w:pStyle w:val="Default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112DB3" w:rsidRDefault="00112DB3" w:rsidP="00112DB3">
            <w:pPr>
              <w:jc w:val="center"/>
              <w:rPr>
                <w:b/>
                <w:color w:val="00B050"/>
                <w:sz w:val="20"/>
                <w:szCs w:val="20"/>
                <w:lang w:val="en-US"/>
              </w:rPr>
            </w:pPr>
            <w:r w:rsidRPr="00112DB3">
              <w:rPr>
                <w:b/>
                <w:color w:val="00B050"/>
                <w:sz w:val="20"/>
                <w:szCs w:val="20"/>
                <w:lang w:val="en-US"/>
              </w:rPr>
              <w:t>To answer retrieval questions about stories they are familiar with</w:t>
            </w:r>
          </w:p>
          <w:p w:rsidR="00112DB3" w:rsidRDefault="00112DB3" w:rsidP="00112DB3">
            <w:pPr>
              <w:jc w:val="center"/>
              <w:rPr>
                <w:b/>
                <w:color w:val="00B050"/>
                <w:sz w:val="20"/>
                <w:szCs w:val="20"/>
                <w:lang w:val="en-US"/>
              </w:rPr>
            </w:pPr>
          </w:p>
          <w:p w:rsidR="00112DB3" w:rsidRPr="00112DB3" w:rsidRDefault="00112DB3" w:rsidP="00112DB3">
            <w:pPr>
              <w:jc w:val="center"/>
              <w:rPr>
                <w:b/>
                <w:color w:val="7030A0"/>
                <w:sz w:val="20"/>
                <w:szCs w:val="20"/>
                <w:lang w:val="en-US"/>
              </w:rPr>
            </w:pPr>
            <w:r w:rsidRPr="00112DB3">
              <w:rPr>
                <w:b/>
                <w:color w:val="7030A0"/>
                <w:sz w:val="20"/>
                <w:szCs w:val="20"/>
                <w:lang w:val="en-US"/>
              </w:rPr>
              <w:t>To take part in discussions about familiar stories including making predictions and retelling key events using the appropriate vocabulary</w:t>
            </w:r>
          </w:p>
          <w:p w:rsidR="00112DB3" w:rsidRDefault="00112DB3" w:rsidP="00112DB3">
            <w:pPr>
              <w:pStyle w:val="Default"/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E6AB8" w:rsidRPr="00EF2E63" w:rsidRDefault="003E6AB8" w:rsidP="003E6AB8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Boris Starts School</w:t>
            </w:r>
          </w:p>
          <w:p w:rsidR="003E6AB8" w:rsidRPr="00EF2E63" w:rsidRDefault="003E6AB8" w:rsidP="003E6AB8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A Friend for Henry</w:t>
            </w:r>
          </w:p>
          <w:p w:rsidR="003E6AB8" w:rsidRPr="00EF2E63" w:rsidRDefault="003E6AB8" w:rsidP="003E6AB8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The Boy who Loved everyone</w:t>
            </w:r>
          </w:p>
          <w:p w:rsidR="003E6AB8" w:rsidRPr="00EF2E63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</w:t>
            </w:r>
            <w:r w:rsidRPr="00EF2E63">
              <w:rPr>
                <w:sz w:val="20"/>
                <w:szCs w:val="20"/>
                <w:lang w:val="en-US"/>
              </w:rPr>
              <w:t>os</w:t>
            </w:r>
            <w:r>
              <w:rPr>
                <w:sz w:val="20"/>
                <w:szCs w:val="20"/>
                <w:lang w:val="en-US"/>
              </w:rPr>
              <w:t>i</w:t>
            </w:r>
            <w:r w:rsidRPr="00EF2E63">
              <w:rPr>
                <w:sz w:val="20"/>
                <w:szCs w:val="20"/>
                <w:lang w:val="en-US"/>
              </w:rPr>
              <w:t xml:space="preserve">e is my best Friend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Starting School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Come to School Blue kangaroo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</w:p>
          <w:p w:rsidR="00CC7240" w:rsidRPr="0025287D" w:rsidRDefault="00CC724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27473E" w:rsidRDefault="0027473E" w:rsidP="0027473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Areas of the classroom and school – sand, water, hall, playground, office</w:t>
            </w:r>
          </w:p>
          <w:p w:rsidR="0027473E" w:rsidRDefault="0027473E" w:rsidP="0027473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Vocabulary for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things e.g.</w:t>
            </w:r>
            <w:r w:rsidRPr="0027473E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hobby, subject, </w:t>
            </w:r>
          </w:p>
          <w:p w:rsidR="0025287D" w:rsidRDefault="0027473E" w:rsidP="0027473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7473E">
              <w:rPr>
                <w:rFonts w:cstheme="minorHAnsi"/>
                <w:color w:val="FF0000"/>
                <w:sz w:val="20"/>
                <w:szCs w:val="20"/>
                <w:lang w:val="en-US"/>
              </w:rPr>
              <w:t>Adjectives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to describe friends – appearance/ personality</w:t>
            </w:r>
          </w:p>
          <w:p w:rsidR="0027473E" w:rsidRPr="0025287D" w:rsidRDefault="0027473E" w:rsidP="0027473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Adjectives to describe a good friend </w:t>
            </w:r>
          </w:p>
        </w:tc>
        <w:tc>
          <w:tcPr>
            <w:tcW w:w="2795" w:type="dxa"/>
          </w:tcPr>
          <w:p w:rsidR="000A3041" w:rsidRPr="000A3041" w:rsidRDefault="000A3041" w:rsidP="000A3041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Speaking in longer sentences </w:t>
            </w:r>
          </w:p>
          <w:p w:rsidR="000A3041" w:rsidRDefault="000A3041" w:rsidP="000A304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A3041">
              <w:rPr>
                <w:rFonts w:cstheme="minorHAnsi"/>
                <w:sz w:val="20"/>
                <w:szCs w:val="20"/>
                <w:lang w:val="en-US"/>
              </w:rPr>
              <w:t xml:space="preserve">At </w:t>
            </w:r>
            <w:r>
              <w:rPr>
                <w:rFonts w:cstheme="minorHAnsi"/>
                <w:sz w:val="20"/>
                <w:szCs w:val="20"/>
                <w:lang w:val="en-US"/>
              </w:rPr>
              <w:t>school</w:t>
            </w:r>
            <w:r w:rsidRPr="000A3041">
              <w:rPr>
                <w:rFonts w:cstheme="minorHAnsi"/>
                <w:sz w:val="20"/>
                <w:szCs w:val="20"/>
                <w:lang w:val="en-US"/>
              </w:rPr>
              <w:t xml:space="preserve"> I like to …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>but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 don’t like to ...</w:t>
            </w:r>
          </w:p>
          <w:p w:rsidR="000A3041" w:rsidRPr="000A3041" w:rsidRDefault="000A3041" w:rsidP="000A304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like it </w:t>
            </w: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>when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we… </w:t>
            </w: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>because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…</w:t>
            </w:r>
          </w:p>
          <w:p w:rsidR="000A3041" w:rsidRPr="000A3041" w:rsidRDefault="000A3041" w:rsidP="000A304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A3041">
              <w:rPr>
                <w:rFonts w:cstheme="minorHAnsi"/>
                <w:sz w:val="20"/>
                <w:szCs w:val="20"/>
                <w:lang w:val="en-US"/>
              </w:rPr>
              <w:t>My new friend is…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>and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 like him/her because…</w:t>
            </w:r>
          </w:p>
          <w:p w:rsidR="000A3041" w:rsidRPr="000A3041" w:rsidRDefault="000A3041" w:rsidP="000A304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A3041"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 w:rsidRPr="000A3041"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 w:rsidRPr="000A3041">
              <w:rPr>
                <w:rFonts w:cstheme="minorHAnsi"/>
                <w:sz w:val="20"/>
                <w:szCs w:val="20"/>
                <w:lang w:val="en-US"/>
              </w:rPr>
              <w:t>…?</w:t>
            </w:r>
          </w:p>
          <w:p w:rsidR="000A3041" w:rsidRPr="000A3041" w:rsidRDefault="000A3041" w:rsidP="000A304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A3041">
              <w:rPr>
                <w:rFonts w:cstheme="minorHAnsi"/>
                <w:sz w:val="20"/>
                <w:szCs w:val="20"/>
                <w:lang w:val="en-US"/>
              </w:rPr>
              <w:t xml:space="preserve">My </w:t>
            </w:r>
            <w:proofErr w:type="spellStart"/>
            <w:r w:rsidRPr="000A3041"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 w:rsidRPr="000A3041">
              <w:rPr>
                <w:rFonts w:cstheme="minorHAnsi"/>
                <w:sz w:val="20"/>
                <w:szCs w:val="20"/>
                <w:lang w:val="en-US"/>
              </w:rPr>
              <w:t xml:space="preserve"> __ is…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because…</w:t>
            </w:r>
          </w:p>
          <w:p w:rsidR="0025287D" w:rsidRPr="0025287D" w:rsidRDefault="000A3041" w:rsidP="000A304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A3041">
              <w:rPr>
                <w:rFonts w:cstheme="minorHAnsi"/>
                <w:sz w:val="20"/>
                <w:szCs w:val="20"/>
                <w:lang w:val="en-US"/>
              </w:rPr>
              <w:t>My friend has…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>and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…</w:t>
            </w:r>
          </w:p>
        </w:tc>
        <w:tc>
          <w:tcPr>
            <w:tcW w:w="2795" w:type="dxa"/>
          </w:tcPr>
          <w:p w:rsidR="0097747C" w:rsidRDefault="007836F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Introduce ‘</w:t>
            </w:r>
            <w:r w:rsidRPr="007836FB">
              <w:rPr>
                <w:rFonts w:cstheme="minorHAnsi"/>
                <w:color w:val="FF0000"/>
                <w:sz w:val="20"/>
                <w:szCs w:val="20"/>
                <w:lang w:val="en-US"/>
              </w:rPr>
              <w:t>Talking Partners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’ Focus on </w:t>
            </w:r>
            <w:r w:rsidRPr="007836FB">
              <w:rPr>
                <w:rFonts w:cstheme="minorHAnsi"/>
                <w:color w:val="FF0000"/>
                <w:sz w:val="20"/>
                <w:szCs w:val="20"/>
                <w:lang w:val="en-US"/>
              </w:rPr>
              <w:t>listening to others</w:t>
            </w:r>
            <w:r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.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Children ask each other questions about the stories/school/their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things and </w:t>
            </w:r>
            <w:r w:rsidRPr="007836FB">
              <w:rPr>
                <w:rFonts w:cstheme="minorHAnsi"/>
                <w:color w:val="FF0000"/>
                <w:sz w:val="20"/>
                <w:szCs w:val="20"/>
                <w:lang w:val="en-US"/>
              </w:rPr>
              <w:t>feedback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the answers they hear to the class.</w:t>
            </w:r>
          </w:p>
          <w:p w:rsidR="002B217A" w:rsidRPr="0025287D" w:rsidRDefault="0097747C" w:rsidP="0097747C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Encourage the correct volume and speed. </w:t>
            </w:r>
          </w:p>
        </w:tc>
        <w:tc>
          <w:tcPr>
            <w:tcW w:w="2795" w:type="dxa"/>
          </w:tcPr>
          <w:p w:rsidR="000B43B8" w:rsidRDefault="000B43B8" w:rsidP="000B43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Comprehension questions – retrieval – </w:t>
            </w:r>
            <w:r w:rsidRPr="000B43B8">
              <w:rPr>
                <w:rFonts w:cstheme="minorHAnsi"/>
                <w:color w:val="FF0000"/>
                <w:sz w:val="20"/>
                <w:szCs w:val="20"/>
                <w:lang w:val="en-US"/>
              </w:rPr>
              <w:t>who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Pr="000B43B8">
              <w:rPr>
                <w:rFonts w:cstheme="minorHAnsi"/>
                <w:color w:val="FF0000"/>
                <w:sz w:val="20"/>
                <w:szCs w:val="20"/>
                <w:lang w:val="en-US"/>
              </w:rPr>
              <w:t>what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Pr="000B43B8">
              <w:rPr>
                <w:rFonts w:cstheme="minorHAnsi"/>
                <w:color w:val="FF0000"/>
                <w:sz w:val="20"/>
                <w:szCs w:val="20"/>
                <w:lang w:val="en-US"/>
              </w:rPr>
              <w:t>where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0B43B8" w:rsidRDefault="000B43B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B43B8" w:rsidRPr="0025287D" w:rsidRDefault="000B43B8" w:rsidP="000B43B8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Making comparisons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between the nurseries in the stories and their own setting. Focus on different word endings e.g. adding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er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– big/bigger</w:t>
            </w:r>
          </w:p>
        </w:tc>
        <w:tc>
          <w:tcPr>
            <w:tcW w:w="2796" w:type="dxa"/>
          </w:tcPr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are the rules that keep us safe and happy at school? </w:t>
            </w: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How can we make our friends happy? How can we be a good friend?</w:t>
            </w: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Pr="0025287D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makes us special?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>Autumn 2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Being Kind &amp; Understanding Feelings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Blue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My Worry Time Monster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Today I Feel Silly</w:t>
            </w:r>
          </w:p>
          <w:p w:rsidR="00A93654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are you Feeling Today</w:t>
            </w:r>
            <w:r w:rsidR="00A93654">
              <w:rPr>
                <w:sz w:val="20"/>
                <w:szCs w:val="20"/>
                <w:lang w:val="en-US"/>
              </w:rPr>
              <w:t>?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 Story of the Kindness Elves </w:t>
            </w:r>
          </w:p>
          <w:p w:rsidR="003E6AB8" w:rsidRDefault="003E6AB8" w:rsidP="003E6A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Have you Filled your Bucket yet?</w:t>
            </w:r>
          </w:p>
          <w:p w:rsidR="00CC7240" w:rsidRDefault="00CC724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E6AB8" w:rsidRPr="0025287D" w:rsidRDefault="003E6AB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B60E87" w:rsidRDefault="00B60E87" w:rsidP="00B60E87">
            <w:pPr>
              <w:rPr>
                <w:rFonts w:cstheme="minorHAnsi"/>
                <w:sz w:val="20"/>
                <w:szCs w:val="20"/>
              </w:rPr>
            </w:pPr>
            <w:r w:rsidRPr="0025287D">
              <w:rPr>
                <w:rFonts w:cstheme="minorHAnsi"/>
                <w:sz w:val="20"/>
                <w:szCs w:val="20"/>
              </w:rPr>
              <w:t>Name</w:t>
            </w:r>
            <w:r>
              <w:rPr>
                <w:rFonts w:cstheme="minorHAnsi"/>
                <w:sz w:val="20"/>
                <w:szCs w:val="20"/>
              </w:rPr>
              <w:t>s of</w:t>
            </w:r>
            <w:r w:rsidRPr="0025287D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more </w:t>
            </w:r>
            <w:r w:rsidRPr="00B60E87">
              <w:rPr>
                <w:rFonts w:cstheme="minorHAnsi"/>
                <w:color w:val="FF0000"/>
                <w:sz w:val="20"/>
                <w:szCs w:val="20"/>
              </w:rPr>
              <w:t xml:space="preserve">complex </w:t>
            </w:r>
            <w:r w:rsidRPr="00D67BAA">
              <w:rPr>
                <w:rFonts w:cstheme="minorHAnsi"/>
                <w:color w:val="FF0000"/>
                <w:sz w:val="20"/>
                <w:szCs w:val="20"/>
              </w:rPr>
              <w:t xml:space="preserve">emotions </w:t>
            </w:r>
            <w:r>
              <w:rPr>
                <w:rFonts w:cstheme="minorHAnsi"/>
                <w:sz w:val="20"/>
                <w:szCs w:val="20"/>
              </w:rPr>
              <w:t xml:space="preserve">and feelings </w:t>
            </w:r>
            <w:r w:rsidRPr="0025287D">
              <w:rPr>
                <w:rFonts w:cstheme="minorHAnsi"/>
                <w:sz w:val="20"/>
                <w:szCs w:val="20"/>
              </w:rPr>
              <w:t>e.g.  ‘</w:t>
            </w:r>
            <w:r>
              <w:rPr>
                <w:rFonts w:cstheme="minorHAnsi"/>
                <w:sz w:val="20"/>
                <w:szCs w:val="20"/>
              </w:rPr>
              <w:t>confused</w:t>
            </w:r>
            <w:r w:rsidRPr="0025287D">
              <w:rPr>
                <w:rFonts w:cstheme="minorHAnsi"/>
                <w:sz w:val="20"/>
                <w:szCs w:val="20"/>
              </w:rPr>
              <w:t>’, ‘</w:t>
            </w:r>
            <w:r>
              <w:rPr>
                <w:rFonts w:cstheme="minorHAnsi"/>
                <w:sz w:val="20"/>
                <w:szCs w:val="20"/>
              </w:rPr>
              <w:t>upset</w:t>
            </w:r>
            <w:r w:rsidRPr="0025287D">
              <w:rPr>
                <w:rFonts w:cstheme="minorHAnsi"/>
                <w:sz w:val="20"/>
                <w:szCs w:val="20"/>
              </w:rPr>
              <w:t xml:space="preserve">’ </w:t>
            </w:r>
            <w:r w:rsidR="00A477DC">
              <w:rPr>
                <w:rFonts w:cstheme="minorHAnsi"/>
                <w:sz w:val="20"/>
                <w:szCs w:val="20"/>
              </w:rPr>
              <w:t>‘deligh</w:t>
            </w:r>
            <w:r>
              <w:rPr>
                <w:rFonts w:cstheme="minorHAnsi"/>
                <w:sz w:val="20"/>
                <w:szCs w:val="20"/>
              </w:rPr>
              <w:t>ted’</w:t>
            </w:r>
            <w:r w:rsidR="00FB4F8A">
              <w:rPr>
                <w:rFonts w:cstheme="minorHAnsi"/>
                <w:sz w:val="20"/>
                <w:szCs w:val="20"/>
              </w:rPr>
              <w:t xml:space="preserve"> ‘nervous’ </w:t>
            </w:r>
          </w:p>
          <w:p w:rsidR="00B60E87" w:rsidRDefault="00B60E87" w:rsidP="00B60E8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Feel/ describe</w:t>
            </w:r>
          </w:p>
          <w:p w:rsidR="00B60E87" w:rsidRDefault="00B60E87" w:rsidP="00B60E8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Joy, peace, gentle, patience, compassion, love, kindness</w:t>
            </w:r>
          </w:p>
          <w:p w:rsidR="004951A5" w:rsidRPr="0025287D" w:rsidRDefault="00FB4F8A" w:rsidP="00FB4F8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Thoughts, feelings, caring, special, mean, ignore</w:t>
            </w:r>
          </w:p>
        </w:tc>
        <w:tc>
          <w:tcPr>
            <w:tcW w:w="2795" w:type="dxa"/>
          </w:tcPr>
          <w:p w:rsidR="00043F6E" w:rsidRPr="0025287D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 xml:space="preserve">I feel… because </w:t>
            </w: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think </w:t>
            </w:r>
            <w:r w:rsidRPr="0025287D">
              <w:rPr>
                <w:rFonts w:cstheme="minorHAnsi"/>
                <w:sz w:val="20"/>
                <w:szCs w:val="20"/>
                <w:lang w:val="en-US"/>
              </w:rPr>
              <w:t xml:space="preserve">___ feels … because </w:t>
            </w: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When I ___ it makes me feel…</w:t>
            </w: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If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 feel __ I can __ to make me feel __</w:t>
            </w:r>
          </w:p>
          <w:p w:rsidR="003A5199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Sometimes I feel __ but…</w:t>
            </w: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worry about __ because…</w:t>
            </w: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It is ok to feel __ because…</w:t>
            </w:r>
          </w:p>
          <w:p w:rsidR="00043F6E" w:rsidRPr="0025287D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(including complex emotions)</w:t>
            </w:r>
          </w:p>
        </w:tc>
        <w:tc>
          <w:tcPr>
            <w:tcW w:w="2795" w:type="dxa"/>
          </w:tcPr>
          <w:p w:rsidR="004951A5" w:rsidRDefault="007836F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children to ask </w:t>
            </w: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>who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>what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Pr="000A3041">
              <w:rPr>
                <w:rFonts w:cstheme="minorHAnsi"/>
                <w:color w:val="FF0000"/>
                <w:sz w:val="20"/>
                <w:szCs w:val="20"/>
                <w:lang w:val="en-US"/>
              </w:rPr>
              <w:t>where</w:t>
            </w:r>
            <w:r w:rsidRPr="000A3041">
              <w:rPr>
                <w:rFonts w:cstheme="minorHAnsi"/>
                <w:sz w:val="20"/>
                <w:szCs w:val="20"/>
                <w:lang w:val="en-US"/>
              </w:rPr>
              <w:t>,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questions</w:t>
            </w:r>
          </w:p>
          <w:p w:rsidR="00043F6E" w:rsidRDefault="00043F6E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43F6E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the characters/ people and how they are feeling/ what would help them?</w:t>
            </w:r>
          </w:p>
          <w:p w:rsidR="00043F6E" w:rsidRPr="0025287D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0B43B8" w:rsidRDefault="000B43B8" w:rsidP="000B43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Beginning to ask longer comprehension questions and introduce simple inference. </w:t>
            </w:r>
          </w:p>
          <w:p w:rsidR="00043F6E" w:rsidRDefault="00043F6E" w:rsidP="000B43B8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Pr="0025287D" w:rsidRDefault="00043F6E" w:rsidP="00043F6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Talking about </w:t>
            </w:r>
            <w:r w:rsidRPr="00043F6E">
              <w:rPr>
                <w:rFonts w:cstheme="minorHAnsi"/>
                <w:color w:val="FF0000"/>
                <w:sz w:val="20"/>
                <w:szCs w:val="20"/>
                <w:lang w:val="en-US"/>
              </w:rPr>
              <w:t>when things happen</w:t>
            </w:r>
            <w:r>
              <w:rPr>
                <w:rFonts w:cstheme="minorHAnsi"/>
                <w:sz w:val="20"/>
                <w:szCs w:val="20"/>
                <w:lang w:val="en-US"/>
              </w:rPr>
              <w:t>/ when we felt a certain way – using language to explain e.g. yesterday, before, after, last week</w:t>
            </w:r>
          </w:p>
        </w:tc>
        <w:tc>
          <w:tcPr>
            <w:tcW w:w="2796" w:type="dxa"/>
          </w:tcPr>
          <w:p w:rsidR="00FB4F8A" w:rsidRDefault="00043F6E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do we worry about? How can we help ourselves and each other? </w:t>
            </w:r>
          </w:p>
          <w:p w:rsidR="00043F6E" w:rsidRDefault="00043F6E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B4F8A" w:rsidRDefault="00043F6E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Why is it important to talk about how we feel?</w:t>
            </w:r>
          </w:p>
          <w:p w:rsidR="00FB4F8A" w:rsidRDefault="00FB4F8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FB4F8A" w:rsidRPr="0025287D" w:rsidRDefault="00FB4F8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could you do to fill someone’s bucket?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Spring 1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Stories with Repeated Verses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 Gingerbread Man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Grouchy ladybird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We’re going on a Bear Hunt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 Gruffalo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Go Sleep in your Own bed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Pete the Cat &amp; his 4 Groovy Buttons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</w:p>
          <w:p w:rsidR="004951A5" w:rsidRPr="001378EA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7C6BFD" w:rsidRDefault="007C6BFD" w:rsidP="007C6BFD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Repeated phrases </w:t>
            </w:r>
            <w:r>
              <w:rPr>
                <w:rFonts w:cstheme="minorHAnsi"/>
                <w:sz w:val="20"/>
                <w:szCs w:val="20"/>
                <w:lang w:val="en-US"/>
              </w:rPr>
              <w:t>e.g.</w:t>
            </w:r>
            <w:r w:rsidR="00A477DC">
              <w:rPr>
                <w:rFonts w:cstheme="minorHAnsi"/>
                <w:sz w:val="20"/>
                <w:szCs w:val="20"/>
                <w:lang w:val="en-US"/>
              </w:rPr>
              <w:t xml:space="preserve"> Run, Run as fast as you can…</w:t>
            </w:r>
          </w:p>
          <w:p w:rsidR="00A477DC" w:rsidRDefault="00A477DC" w:rsidP="007C6BFD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We’re going on a bear hunt…</w:t>
            </w:r>
          </w:p>
          <w:p w:rsidR="00A477DC" w:rsidRDefault="00CF15AB" w:rsidP="007C6BFD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There’s</w:t>
            </w:r>
            <w:r w:rsidR="00A477DC">
              <w:rPr>
                <w:rFonts w:cstheme="minorHAnsi"/>
                <w:sz w:val="20"/>
                <w:szCs w:val="20"/>
                <w:lang w:val="en-US"/>
              </w:rPr>
              <w:t xml:space="preserve"> no such thing as a Gruffalo</w:t>
            </w:r>
          </w:p>
          <w:p w:rsidR="00A477DC" w:rsidRDefault="00A477DC" w:rsidP="007C6BFD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A477DC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Story words/ time connectives </w:t>
            </w:r>
            <w:r>
              <w:rPr>
                <w:rFonts w:cstheme="minorHAnsi"/>
                <w:sz w:val="20"/>
                <w:szCs w:val="20"/>
                <w:lang w:val="en-US"/>
              </w:rPr>
              <w:t>– first, next, then, after, finally</w:t>
            </w:r>
          </w:p>
          <w:p w:rsidR="004951A5" w:rsidRPr="001378EA" w:rsidRDefault="00A477DC" w:rsidP="00A477DC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A477DC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Plurals/ irregular plurals </w:t>
            </w:r>
            <w:r>
              <w:rPr>
                <w:rFonts w:cstheme="minorHAnsi"/>
                <w:sz w:val="20"/>
                <w:szCs w:val="20"/>
                <w:lang w:val="en-US"/>
              </w:rPr>
              <w:t>e.g. owl/owls, mouse/mice</w:t>
            </w:r>
          </w:p>
        </w:tc>
        <w:tc>
          <w:tcPr>
            <w:tcW w:w="2795" w:type="dxa"/>
          </w:tcPr>
          <w:p w:rsidR="004951A5" w:rsidRDefault="00E44AE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Looking at </w:t>
            </w:r>
            <w:r w:rsidRPr="00E44AE5">
              <w:rPr>
                <w:rFonts w:cstheme="minorHAnsi"/>
                <w:color w:val="FF0000"/>
                <w:sz w:val="20"/>
                <w:szCs w:val="20"/>
                <w:lang w:val="en-US"/>
              </w:rPr>
              <w:t>different sentence types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– how to say the same information in different ways e.g. The lady was chasing the gingerbread man. / The gingerbread man was chased by the lady. </w:t>
            </w:r>
          </w:p>
          <w:p w:rsidR="00E44AE5" w:rsidRDefault="00E44AE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E44AE5" w:rsidRPr="00E44AE5" w:rsidRDefault="00E44AE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Apply to all stories </w:t>
            </w:r>
          </w:p>
        </w:tc>
        <w:tc>
          <w:tcPr>
            <w:tcW w:w="2795" w:type="dxa"/>
          </w:tcPr>
          <w:p w:rsidR="004951A5" w:rsidRDefault="0007667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Joining in with the </w:t>
            </w:r>
            <w:r w:rsidRPr="00076671">
              <w:rPr>
                <w:rFonts w:cstheme="minorHAnsi"/>
                <w:color w:val="FF0000"/>
                <w:sz w:val="20"/>
                <w:szCs w:val="20"/>
                <w:lang w:val="en-US"/>
              </w:rPr>
              <w:t>repeated verses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any extra words</w:t>
            </w:r>
          </w:p>
          <w:p w:rsidR="00076671" w:rsidRDefault="0007667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76671" w:rsidRDefault="0007667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76671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Retelling the story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including all the main points – ensure the </w:t>
            </w:r>
            <w:r w:rsidRPr="00076671">
              <w:rPr>
                <w:rFonts w:cstheme="minorHAnsi"/>
                <w:color w:val="FF0000"/>
                <w:sz w:val="20"/>
                <w:szCs w:val="20"/>
                <w:lang w:val="en-US"/>
              </w:rPr>
              <w:t>ending is clear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isn’t rushed </w:t>
            </w:r>
          </w:p>
          <w:p w:rsidR="00076671" w:rsidRDefault="0007667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76671" w:rsidRPr="001378EA" w:rsidRDefault="00076671" w:rsidP="0007667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Describing a character for a partner to guess – adjectives </w:t>
            </w:r>
          </w:p>
        </w:tc>
        <w:tc>
          <w:tcPr>
            <w:tcW w:w="2795" w:type="dxa"/>
          </w:tcPr>
          <w:p w:rsidR="004951A5" w:rsidRDefault="003306B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Continue with longer comprehension questions and simple inference</w:t>
            </w:r>
          </w:p>
          <w:p w:rsidR="00CF15AB" w:rsidRDefault="00CF15A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F15AB" w:rsidRDefault="00CF15A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F15AB">
              <w:rPr>
                <w:rFonts w:cstheme="minorHAnsi"/>
                <w:sz w:val="20"/>
                <w:szCs w:val="20"/>
                <w:lang w:val="en-US"/>
              </w:rPr>
              <w:t xml:space="preserve">Discussing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alternative endings for each story… what if? </w:t>
            </w:r>
          </w:p>
          <w:p w:rsidR="00CF15AB" w:rsidRDefault="00CF15A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F15AB" w:rsidRPr="00CF15AB" w:rsidRDefault="00CF15A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Making comparisons between the characters – word endings </w:t>
            </w:r>
          </w:p>
        </w:tc>
        <w:tc>
          <w:tcPr>
            <w:tcW w:w="2796" w:type="dxa"/>
          </w:tcPr>
          <w:p w:rsidR="004951A5" w:rsidRDefault="00CF15A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F15AB">
              <w:rPr>
                <w:rFonts w:cstheme="minorHAnsi"/>
                <w:sz w:val="20"/>
                <w:szCs w:val="20"/>
                <w:lang w:val="en-US"/>
              </w:rPr>
              <w:t xml:space="preserve">What would you do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if your baking came to life? </w:t>
            </w:r>
          </w:p>
          <w:p w:rsidR="00CF15AB" w:rsidRDefault="00CF15A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F15AB" w:rsidRDefault="00CF15A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animal would you like to go on a hunt for? What would you do if you found it? </w:t>
            </w:r>
          </w:p>
          <w:p w:rsidR="00CF15AB" w:rsidRDefault="00CF15A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F15AB" w:rsidRPr="00CF15AB" w:rsidRDefault="00A817C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Do you think there is a Gruffalo?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Spring 2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Rhyming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Oi Frog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Zim Zam Zoom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Polar Bear Polar Bear What do you See?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Where’s my Teddy?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Giraffes can’t Dance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Aliens Love underpants 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3E6AB8" w:rsidRPr="001378EA" w:rsidRDefault="003E6AB8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A477DC" w:rsidRDefault="00A477DC" w:rsidP="00A477D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Rhyme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(words that have the same sound at the end)</w:t>
            </w:r>
          </w:p>
          <w:p w:rsidR="004951A5" w:rsidRDefault="00A477DC" w:rsidP="00A477DC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Rhyming couplets </w:t>
            </w:r>
            <w:r w:rsidRPr="009E1000">
              <w:rPr>
                <w:rFonts w:cstheme="minorHAnsi"/>
                <w:sz w:val="20"/>
                <w:szCs w:val="20"/>
                <w:lang w:val="en-US"/>
              </w:rPr>
              <w:t>e.g.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="00D77F00">
              <w:rPr>
                <w:rFonts w:cstheme="minorHAnsi"/>
                <w:sz w:val="20"/>
                <w:szCs w:val="20"/>
                <w:lang w:val="en-US"/>
              </w:rPr>
              <w:t>frog/log, cat/mat, seen/ been, Eddie/teddy/Freddie, more/roar, trees/knees</w:t>
            </w:r>
          </w:p>
          <w:p w:rsidR="00D77F00" w:rsidRPr="001378EA" w:rsidRDefault="00D77F00" w:rsidP="00A477DC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D77F00">
              <w:rPr>
                <w:rFonts w:cstheme="minorHAnsi"/>
                <w:color w:val="FF0000"/>
                <w:sz w:val="20"/>
                <w:szCs w:val="20"/>
                <w:lang w:val="en-US"/>
              </w:rPr>
              <w:t>Poetry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poem, rhythm, pattern, chant, perform, voice, pitch, expression, tone, speed </w:t>
            </w:r>
          </w:p>
        </w:tc>
        <w:tc>
          <w:tcPr>
            <w:tcW w:w="2795" w:type="dxa"/>
          </w:tcPr>
          <w:p w:rsidR="00CE2ED3" w:rsidRDefault="00CE2ED3" w:rsidP="00CE2ED3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</w:t>
            </w:r>
            <w:r w:rsidRPr="004F3161">
              <w:rPr>
                <w:rFonts w:cstheme="minorHAnsi"/>
                <w:sz w:val="20"/>
                <w:szCs w:val="20"/>
                <w:lang w:val="en-US"/>
              </w:rPr>
              <w:t xml:space="preserve">hyming sentences e.g.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You’re a frog </w:t>
            </w:r>
            <w:r w:rsidRPr="00CE2ED3">
              <w:rPr>
                <w:rFonts w:cstheme="minorHAnsi"/>
                <w:color w:val="FF0000"/>
                <w:sz w:val="20"/>
                <w:szCs w:val="20"/>
                <w:lang w:val="en-US"/>
              </w:rPr>
              <w:t>and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you must sit on a log – Can we change the second part for another rhyme? E.g. you must go for a jog</w:t>
            </w:r>
          </w:p>
          <w:p w:rsidR="0019571F" w:rsidRDefault="0019571F" w:rsidP="00CE2ED3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9571F" w:rsidRPr="0019571F" w:rsidRDefault="0019571F" w:rsidP="0019571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like the </w:t>
            </w:r>
            <w:r w:rsidRPr="0019571F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part of the story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when__ </w:t>
            </w:r>
            <w:r w:rsidRPr="0019571F">
              <w:rPr>
                <w:rFonts w:cstheme="minorHAnsi"/>
                <w:color w:val="FF0000"/>
                <w:sz w:val="20"/>
                <w:szCs w:val="20"/>
                <w:lang w:val="en-US"/>
              </w:rPr>
              <w:t>because</w:t>
            </w:r>
            <w:r>
              <w:rPr>
                <w:rFonts w:cstheme="minorHAnsi"/>
                <w:sz w:val="20"/>
                <w:szCs w:val="20"/>
                <w:lang w:val="en-US"/>
              </w:rPr>
              <w:t>… (including adjectives e.g. funny)</w:t>
            </w:r>
          </w:p>
        </w:tc>
        <w:tc>
          <w:tcPr>
            <w:tcW w:w="2795" w:type="dxa"/>
          </w:tcPr>
          <w:p w:rsidR="0019571F" w:rsidRDefault="0019571F" w:rsidP="0019571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the </w:t>
            </w:r>
            <w:r w:rsidRPr="0019571F">
              <w:rPr>
                <w:rFonts w:cstheme="minorHAnsi"/>
                <w:color w:val="FF0000"/>
                <w:sz w:val="20"/>
                <w:szCs w:val="20"/>
                <w:lang w:val="en-US"/>
              </w:rPr>
              <w:t>settings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e.g. wood, house, garden, space, farm etc. Using adjectives to describe them </w:t>
            </w:r>
          </w:p>
          <w:p w:rsidR="0019571F" w:rsidRDefault="0019571F" w:rsidP="0019571F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Pr="001378EA" w:rsidRDefault="0019571F" w:rsidP="0019571F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children to ask each other questions – introduce </w:t>
            </w:r>
            <w:r w:rsidRPr="0019571F">
              <w:rPr>
                <w:rFonts w:cstheme="minorHAnsi"/>
                <w:color w:val="FF0000"/>
                <w:sz w:val="20"/>
                <w:szCs w:val="20"/>
                <w:lang w:val="en-US"/>
              </w:rPr>
              <w:t>can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Pr="0019571F">
              <w:rPr>
                <w:rFonts w:cstheme="minorHAnsi"/>
                <w:color w:val="FF0000"/>
                <w:sz w:val="20"/>
                <w:szCs w:val="20"/>
                <w:lang w:val="en-US"/>
              </w:rPr>
              <w:t>could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Pr="0019571F">
              <w:rPr>
                <w:rFonts w:cstheme="minorHAnsi"/>
                <w:color w:val="FF0000"/>
                <w:sz w:val="20"/>
                <w:szCs w:val="20"/>
                <w:lang w:val="en-US"/>
              </w:rPr>
              <w:t>would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as starters </w:t>
            </w:r>
          </w:p>
        </w:tc>
        <w:tc>
          <w:tcPr>
            <w:tcW w:w="2795" w:type="dxa"/>
          </w:tcPr>
          <w:p w:rsidR="0019571F" w:rsidRDefault="0019571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the </w:t>
            </w:r>
            <w:r w:rsidRPr="000D7E3D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difference </w:t>
            </w:r>
            <w:r>
              <w:rPr>
                <w:rFonts w:cstheme="minorHAnsi"/>
                <w:sz w:val="20"/>
                <w:szCs w:val="20"/>
                <w:lang w:val="en-US"/>
              </w:rPr>
              <w:t>between a story and a poem</w:t>
            </w:r>
          </w:p>
          <w:p w:rsidR="0019571F" w:rsidRDefault="0019571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9571F" w:rsidRDefault="0019571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the effect of using rhyme </w:t>
            </w:r>
          </w:p>
          <w:p w:rsidR="0019571F" w:rsidRDefault="0019571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Pr="0019571F" w:rsidRDefault="0019571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19571F">
              <w:rPr>
                <w:rFonts w:cstheme="minorHAnsi"/>
                <w:sz w:val="20"/>
                <w:szCs w:val="20"/>
                <w:lang w:val="en-US"/>
              </w:rPr>
              <w:t xml:space="preserve">Ordering the </w:t>
            </w:r>
            <w:r>
              <w:rPr>
                <w:rFonts w:cstheme="minorHAnsi"/>
                <w:sz w:val="20"/>
                <w:szCs w:val="20"/>
                <w:lang w:val="en-US"/>
              </w:rPr>
              <w:t>e</w:t>
            </w:r>
            <w:r w:rsidRPr="0019571F">
              <w:rPr>
                <w:rFonts w:cstheme="minorHAnsi"/>
                <w:sz w:val="20"/>
                <w:szCs w:val="20"/>
                <w:lang w:val="en-US"/>
              </w:rPr>
              <w:t xml:space="preserve">vents from the stories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e.g. Where’s my Teddy? </w:t>
            </w:r>
          </w:p>
        </w:tc>
        <w:tc>
          <w:tcPr>
            <w:tcW w:w="2796" w:type="dxa"/>
          </w:tcPr>
          <w:p w:rsidR="00CE2ED3" w:rsidRDefault="0019571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Which poem do you like best? Why? </w:t>
            </w:r>
          </w:p>
          <w:p w:rsidR="00CE2ED3" w:rsidRDefault="00CE2ED3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Default="00CE2ED3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CE2ED3">
              <w:rPr>
                <w:rFonts w:cstheme="minorHAnsi"/>
                <w:sz w:val="20"/>
                <w:szCs w:val="20"/>
                <w:lang w:val="en-US"/>
              </w:rPr>
              <w:t xml:space="preserve">What do you find hard that you want to get better at? Why is it important to practice? </w:t>
            </w:r>
          </w:p>
          <w:p w:rsidR="0019571F" w:rsidRDefault="0019571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9571F" w:rsidRPr="00CE2ED3" w:rsidRDefault="0019571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could it be like where the aliens have come from?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Sumer 1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Real Life Experiences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E6AB8" w:rsidRDefault="0019571F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Luna Loves A</w:t>
            </w:r>
            <w:r w:rsidR="003E6AB8">
              <w:rPr>
                <w:sz w:val="20"/>
                <w:szCs w:val="20"/>
                <w:lang w:val="en-US"/>
              </w:rPr>
              <w:t>rt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Dogger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 Story for </w:t>
            </w:r>
            <w:proofErr w:type="spellStart"/>
            <w:r>
              <w:rPr>
                <w:sz w:val="20"/>
                <w:szCs w:val="20"/>
                <w:lang w:val="en-US"/>
              </w:rPr>
              <w:t>Afiya</w:t>
            </w:r>
            <w:proofErr w:type="spellEnd"/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You can Swim Jim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Alfie’s Feet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Going to the Dentist </w:t>
            </w:r>
          </w:p>
          <w:p w:rsidR="003E6AB8" w:rsidRDefault="003E6AB8" w:rsidP="003E6AB8">
            <w:pPr>
              <w:rPr>
                <w:sz w:val="20"/>
                <w:szCs w:val="20"/>
                <w:lang w:val="en-US"/>
              </w:rPr>
            </w:pPr>
          </w:p>
          <w:p w:rsidR="004951A5" w:rsidRPr="001378EA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Pr="00593B56" w:rsidRDefault="00D77F0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93B56">
              <w:rPr>
                <w:rFonts w:cstheme="minorHAnsi"/>
                <w:sz w:val="20"/>
                <w:szCs w:val="20"/>
                <w:lang w:val="en-US"/>
              </w:rPr>
              <w:t>School trip, art gallery, paintings, sculptures, artist</w:t>
            </w:r>
          </w:p>
          <w:p w:rsidR="00D77F00" w:rsidRPr="00593B56" w:rsidRDefault="00D77F0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93B56">
              <w:rPr>
                <w:rFonts w:cstheme="minorHAnsi"/>
                <w:sz w:val="20"/>
                <w:szCs w:val="20"/>
                <w:lang w:val="en-US"/>
              </w:rPr>
              <w:t xml:space="preserve">Different types of families </w:t>
            </w:r>
          </w:p>
          <w:p w:rsidR="00D77F00" w:rsidRPr="00593B56" w:rsidRDefault="00D77F0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593B56"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 w:rsidRPr="00593B56">
              <w:rPr>
                <w:rFonts w:cstheme="minorHAnsi"/>
                <w:sz w:val="20"/>
                <w:szCs w:val="20"/>
                <w:lang w:val="en-US"/>
              </w:rPr>
              <w:t>, names of toys, lost</w:t>
            </w:r>
          </w:p>
          <w:p w:rsidR="00D77F00" w:rsidRPr="00593B56" w:rsidRDefault="00D77F0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93B56">
              <w:rPr>
                <w:rFonts w:cstheme="minorHAnsi"/>
                <w:sz w:val="20"/>
                <w:szCs w:val="20"/>
                <w:lang w:val="en-US"/>
              </w:rPr>
              <w:t>Swimming, lesson, pool, different strokes, jump, float</w:t>
            </w:r>
          </w:p>
          <w:p w:rsidR="00D77F00" w:rsidRPr="00593B56" w:rsidRDefault="00D77F0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93B56">
              <w:rPr>
                <w:rFonts w:cstheme="minorHAnsi"/>
                <w:sz w:val="20"/>
                <w:szCs w:val="20"/>
                <w:lang w:val="en-US"/>
              </w:rPr>
              <w:t>Types of shoes, left, right</w:t>
            </w:r>
          </w:p>
          <w:p w:rsidR="00D77F00" w:rsidRPr="00593B56" w:rsidRDefault="00593B5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93B56">
              <w:rPr>
                <w:rFonts w:cstheme="minorHAnsi"/>
                <w:sz w:val="20"/>
                <w:szCs w:val="20"/>
                <w:lang w:val="en-US"/>
              </w:rPr>
              <w:t xml:space="preserve">Dentist vocabulary </w:t>
            </w:r>
          </w:p>
        </w:tc>
        <w:tc>
          <w:tcPr>
            <w:tcW w:w="2795" w:type="dxa"/>
          </w:tcPr>
          <w:p w:rsidR="004951A5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</w:t>
            </w:r>
            <w:r w:rsidRPr="000C75ED">
              <w:rPr>
                <w:rFonts w:cstheme="minorHAnsi"/>
                <w:color w:val="FF0000"/>
                <w:sz w:val="20"/>
                <w:szCs w:val="20"/>
                <w:lang w:val="en-US"/>
              </w:rPr>
              <w:t>would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like to go on a trip to__ because…</w:t>
            </w:r>
          </w:p>
          <w:p w:rsidR="000D7E3D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When I lost my __ I felt __</w:t>
            </w:r>
            <w:r w:rsidRPr="000D7E3D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 but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 …</w:t>
            </w:r>
          </w:p>
          <w:p w:rsidR="000D7E3D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have __ lessons and I</w:t>
            </w:r>
            <w:r w:rsidRPr="000C75ED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 can</w:t>
            </w:r>
            <w:r>
              <w:rPr>
                <w:rFonts w:cstheme="minorHAnsi"/>
                <w:sz w:val="20"/>
                <w:szCs w:val="20"/>
                <w:lang w:val="en-US"/>
              </w:rPr>
              <w:t>…</w:t>
            </w:r>
          </w:p>
          <w:p w:rsidR="000D7E3D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feel nervous when__ so I </w:t>
            </w:r>
          </w:p>
          <w:p w:rsidR="000C75ED" w:rsidRPr="00593B56" w:rsidRDefault="000C75E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In my family I have __ and __ but…</w:t>
            </w:r>
          </w:p>
        </w:tc>
        <w:tc>
          <w:tcPr>
            <w:tcW w:w="2795" w:type="dxa"/>
          </w:tcPr>
          <w:p w:rsidR="000D7E3D" w:rsidRDefault="000D7E3D" w:rsidP="000D7E3D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the famous paintings in Luna Love Art</w:t>
            </w:r>
          </w:p>
          <w:p w:rsidR="000D7E3D" w:rsidRDefault="000D7E3D" w:rsidP="000D7E3D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D7E3D" w:rsidRDefault="000D7E3D" w:rsidP="000D7E3D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76671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Retelling the story </w:t>
            </w:r>
            <w:r>
              <w:rPr>
                <w:rFonts w:cstheme="minorHAnsi"/>
                <w:sz w:val="20"/>
                <w:szCs w:val="20"/>
                <w:lang w:val="en-US"/>
              </w:rPr>
              <w:t>including more detail</w:t>
            </w:r>
          </w:p>
          <w:p w:rsidR="000D7E3D" w:rsidRDefault="000D7E3D" w:rsidP="000D7E3D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Pr="00593B56" w:rsidRDefault="000D7E3D" w:rsidP="000D7E3D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the stories from the character’s </w:t>
            </w:r>
            <w:r w:rsidRPr="000D7E3D">
              <w:rPr>
                <w:rFonts w:cstheme="minorHAnsi"/>
                <w:color w:val="FF0000"/>
                <w:sz w:val="20"/>
                <w:szCs w:val="20"/>
                <w:lang w:val="en-US"/>
              </w:rPr>
              <w:t>points of view</w:t>
            </w:r>
          </w:p>
        </w:tc>
        <w:tc>
          <w:tcPr>
            <w:tcW w:w="2795" w:type="dxa"/>
          </w:tcPr>
          <w:p w:rsidR="000D7E3D" w:rsidRDefault="000D7E3D" w:rsidP="000D7E3D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Comprehension questions and simple inference</w:t>
            </w:r>
          </w:p>
          <w:p w:rsidR="000D7E3D" w:rsidRDefault="000D7E3D" w:rsidP="000D7E3D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D7E3D" w:rsidRPr="00593B56" w:rsidRDefault="000D7E3D" w:rsidP="000D7E3D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Comparing the situations in each story to </w:t>
            </w:r>
            <w:r w:rsidRPr="000D7E3D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real life </w:t>
            </w:r>
            <w:r>
              <w:rPr>
                <w:rFonts w:cstheme="minorHAnsi"/>
                <w:sz w:val="20"/>
                <w:szCs w:val="20"/>
                <w:lang w:val="en-US"/>
              </w:rPr>
              <w:t>- how it feels to lose something important to you/ how it is ok to be nervous</w:t>
            </w:r>
          </w:p>
        </w:tc>
        <w:tc>
          <w:tcPr>
            <w:tcW w:w="2796" w:type="dxa"/>
          </w:tcPr>
          <w:p w:rsidR="004951A5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Have you been on a school visit? What was it like? </w:t>
            </w:r>
          </w:p>
          <w:p w:rsidR="000D7E3D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D7E3D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Do you have a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toy? Outfit? Pair of shoes? </w:t>
            </w:r>
          </w:p>
          <w:p w:rsidR="000D7E3D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0D7E3D" w:rsidRPr="00593B56" w:rsidRDefault="000D7E3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Have you been swimming? Do you have other hobbies? </w:t>
            </w:r>
          </w:p>
        </w:tc>
      </w:tr>
      <w:tr w:rsidR="00960412" w:rsidTr="004D7737">
        <w:tc>
          <w:tcPr>
            <w:tcW w:w="2795" w:type="dxa"/>
          </w:tcPr>
          <w:p w:rsidR="00960412" w:rsidRPr="004D7737" w:rsidRDefault="00960412" w:rsidP="00960412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Summer 2 </w:t>
            </w:r>
          </w:p>
          <w:p w:rsidR="00960412" w:rsidRDefault="00960412" w:rsidP="00960412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Being Imaginative </w:t>
            </w:r>
          </w:p>
          <w:p w:rsidR="00960412" w:rsidRPr="004D7737" w:rsidRDefault="00960412" w:rsidP="0096041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95" w:type="dxa"/>
            <w:vMerge/>
          </w:tcPr>
          <w:p w:rsidR="00960412" w:rsidRDefault="00960412" w:rsidP="0096041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960412" w:rsidRDefault="00960412" w:rsidP="009604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Oi, Get off my Train</w:t>
            </w:r>
          </w:p>
          <w:p w:rsidR="00960412" w:rsidRDefault="00960412" w:rsidP="009604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Where the Wild Things Are</w:t>
            </w:r>
          </w:p>
          <w:p w:rsidR="00960412" w:rsidRDefault="00960412" w:rsidP="009604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Stanley’s Stick </w:t>
            </w:r>
          </w:p>
          <w:p w:rsidR="00960412" w:rsidRDefault="00960412" w:rsidP="009604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 Magic Crayon </w:t>
            </w:r>
          </w:p>
          <w:p w:rsidR="00960412" w:rsidRDefault="00960412" w:rsidP="009604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to grow a Dinosaur</w:t>
            </w:r>
          </w:p>
          <w:p w:rsidR="00960412" w:rsidRPr="001378EA" w:rsidRDefault="00960412" w:rsidP="00960412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Girl, the bear &amp; the Magic Shoes</w:t>
            </w:r>
          </w:p>
          <w:p w:rsidR="00960412" w:rsidRPr="001378EA" w:rsidRDefault="00960412" w:rsidP="00960412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960412" w:rsidRPr="001378EA" w:rsidRDefault="00960412" w:rsidP="00960412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93B56">
              <w:rPr>
                <w:rFonts w:cstheme="minorHAnsi"/>
                <w:sz w:val="20"/>
                <w:szCs w:val="20"/>
                <w:lang w:val="en-US"/>
              </w:rPr>
              <w:t xml:space="preserve">Dream, imagine, train, journey, destination,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endangered 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Wild, mischief, magic, vines, gnashed, terrible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Pretend, grand, extinct, tide, distance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Magical, powers, come to life, fairytales, creative</w:t>
            </w:r>
          </w:p>
          <w:p w:rsidR="00960412" w:rsidRPr="00593B56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1A7F06">
              <w:rPr>
                <w:rFonts w:cstheme="minorHAnsi"/>
                <w:color w:val="FF0000"/>
                <w:sz w:val="20"/>
                <w:szCs w:val="20"/>
                <w:lang w:val="en-US"/>
              </w:rPr>
              <w:t>Adjectives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to describe stories </w:t>
            </w:r>
          </w:p>
        </w:tc>
        <w:tc>
          <w:tcPr>
            <w:tcW w:w="2795" w:type="dxa"/>
          </w:tcPr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If I could go anywhere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on the train </w:t>
            </w:r>
            <w:r>
              <w:rPr>
                <w:rFonts w:cstheme="minorHAnsi"/>
                <w:sz w:val="20"/>
                <w:szCs w:val="20"/>
                <w:lang w:val="en-US"/>
              </w:rPr>
              <w:t>I would go to ...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could grow a magical world, it would be…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960412" w:rsidRPr="00E1447B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Looking at the illustrations in each story and using </w:t>
            </w:r>
            <w:r w:rsidRPr="00960412">
              <w:rPr>
                <w:rFonts w:cstheme="minorHAnsi"/>
                <w:color w:val="FF0000"/>
                <w:sz w:val="20"/>
                <w:szCs w:val="20"/>
                <w:lang w:val="en-US"/>
              </w:rPr>
              <w:t>positional language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to say what we see – above/ below/ next to etc. </w:t>
            </w:r>
          </w:p>
        </w:tc>
        <w:tc>
          <w:tcPr>
            <w:tcW w:w="2795" w:type="dxa"/>
          </w:tcPr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it would be like to be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king/ queen  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our </w:t>
            </w:r>
            <w:r>
              <w:rPr>
                <w:rFonts w:cstheme="minorHAnsi"/>
                <w:sz w:val="20"/>
                <w:szCs w:val="20"/>
                <w:lang w:val="en-US"/>
              </w:rPr>
              <w:t>magical worlds and what they would be like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960412" w:rsidRPr="00E1447B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Making up our own stories – using </w:t>
            </w:r>
            <w:r w:rsidRPr="00960412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story vocabulary </w:t>
            </w:r>
          </w:p>
        </w:tc>
        <w:tc>
          <w:tcPr>
            <w:tcW w:w="2795" w:type="dxa"/>
          </w:tcPr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Comprehension questions and simple inference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Comparing our magical worlds to home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– similarities and differences 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960412" w:rsidRPr="00E1447B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the character’s feelings </w:t>
            </w:r>
            <w:bookmarkStart w:id="0" w:name="_GoBack"/>
            <w:bookmarkEnd w:id="0"/>
          </w:p>
        </w:tc>
        <w:tc>
          <w:tcPr>
            <w:tcW w:w="2796" w:type="dxa"/>
          </w:tcPr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If you had a magic crayon what would you draw? 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What else could Stanley’s stick be? (use sticks if possible)</w:t>
            </w: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960412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What would you like some magic shoes to help you do?</w:t>
            </w:r>
          </w:p>
          <w:p w:rsidR="00960412" w:rsidRPr="00593B56" w:rsidRDefault="00960412" w:rsidP="00960412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:rsidR="004D7737" w:rsidRDefault="004D7737" w:rsidP="00AC17E4">
      <w:pPr>
        <w:rPr>
          <w:b/>
          <w:lang w:val="en-US"/>
        </w:rPr>
      </w:pPr>
    </w:p>
    <w:p w:rsidR="001378EA" w:rsidRPr="004D7737" w:rsidRDefault="001378EA" w:rsidP="00AC17E4">
      <w:pPr>
        <w:rPr>
          <w:b/>
          <w:lang w:val="en-US"/>
        </w:rPr>
      </w:pPr>
    </w:p>
    <w:sectPr w:rsidR="001378EA" w:rsidRPr="004D7737" w:rsidSect="004D773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2546"/>
    <w:multiLevelType w:val="hybridMultilevel"/>
    <w:tmpl w:val="5B82FB0E"/>
    <w:lvl w:ilvl="0" w:tplc="77AC6B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240BD"/>
    <w:multiLevelType w:val="hybridMultilevel"/>
    <w:tmpl w:val="62387B90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C3106"/>
    <w:multiLevelType w:val="hybridMultilevel"/>
    <w:tmpl w:val="84C268A2"/>
    <w:lvl w:ilvl="0" w:tplc="B6100D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861D2"/>
    <w:multiLevelType w:val="hybridMultilevel"/>
    <w:tmpl w:val="F6AE3A54"/>
    <w:lvl w:ilvl="0" w:tplc="2C74E6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923D6D"/>
    <w:multiLevelType w:val="hybridMultilevel"/>
    <w:tmpl w:val="6B980DD6"/>
    <w:lvl w:ilvl="0" w:tplc="FA1E0140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37"/>
    <w:rsid w:val="00043F6E"/>
    <w:rsid w:val="00076671"/>
    <w:rsid w:val="000A3041"/>
    <w:rsid w:val="000B43B8"/>
    <w:rsid w:val="000C75ED"/>
    <w:rsid w:val="000D7E3D"/>
    <w:rsid w:val="00112DB3"/>
    <w:rsid w:val="001378EA"/>
    <w:rsid w:val="0019571F"/>
    <w:rsid w:val="001A14DC"/>
    <w:rsid w:val="001A7F06"/>
    <w:rsid w:val="001F415F"/>
    <w:rsid w:val="0025287D"/>
    <w:rsid w:val="0027473E"/>
    <w:rsid w:val="002B217A"/>
    <w:rsid w:val="003306BD"/>
    <w:rsid w:val="003A5199"/>
    <w:rsid w:val="003E6AB8"/>
    <w:rsid w:val="004951A5"/>
    <w:rsid w:val="004D7737"/>
    <w:rsid w:val="00593B56"/>
    <w:rsid w:val="007836FB"/>
    <w:rsid w:val="007C6BFD"/>
    <w:rsid w:val="00960412"/>
    <w:rsid w:val="0097747C"/>
    <w:rsid w:val="00982AEC"/>
    <w:rsid w:val="00A477DC"/>
    <w:rsid w:val="00A817C1"/>
    <w:rsid w:val="00A93654"/>
    <w:rsid w:val="00AC17E4"/>
    <w:rsid w:val="00AF0C25"/>
    <w:rsid w:val="00B60E87"/>
    <w:rsid w:val="00CC7240"/>
    <w:rsid w:val="00CE2ED3"/>
    <w:rsid w:val="00CF15AB"/>
    <w:rsid w:val="00D77F00"/>
    <w:rsid w:val="00DC68A5"/>
    <w:rsid w:val="00E44AE5"/>
    <w:rsid w:val="00F07735"/>
    <w:rsid w:val="00FB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AA3BC"/>
  <w15:chartTrackingRefBased/>
  <w15:docId w15:val="{091074BA-B7D5-40BE-BC62-8A04D878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415F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1F415F"/>
    <w:rPr>
      <w:rFonts w:cs="Roboto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19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2DB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39D25B71</Template>
  <TotalTime>537</TotalTime>
  <Pages>1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rachel.kelly</cp:lastModifiedBy>
  <cp:revision>17</cp:revision>
  <cp:lastPrinted>2021-06-11T06:15:00Z</cp:lastPrinted>
  <dcterms:created xsi:type="dcterms:W3CDTF">2021-06-10T20:25:00Z</dcterms:created>
  <dcterms:modified xsi:type="dcterms:W3CDTF">2021-09-12T19:59:00Z</dcterms:modified>
</cp:coreProperties>
</file>