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860" w:type="dxa"/>
        <w:tblLook w:val="04A0" w:firstRow="1" w:lastRow="0" w:firstColumn="1" w:lastColumn="0" w:noHBand="0" w:noVBand="1"/>
      </w:tblPr>
      <w:tblGrid>
        <w:gridCol w:w="2082"/>
        <w:gridCol w:w="3477"/>
        <w:gridCol w:w="3301"/>
      </w:tblGrid>
      <w:tr w:rsidR="00060FE2" w:rsidTr="004B154A">
        <w:trPr>
          <w:trHeight w:val="699"/>
        </w:trPr>
        <w:tc>
          <w:tcPr>
            <w:tcW w:w="2082" w:type="dxa"/>
          </w:tcPr>
          <w:p w:rsidR="00060FE2" w:rsidRPr="00060FE2" w:rsidRDefault="00060FE2" w:rsidP="00060FE2">
            <w:pPr>
              <w:jc w:val="center"/>
              <w:rPr>
                <w:sz w:val="44"/>
              </w:rPr>
            </w:pPr>
            <w:bookmarkStart w:id="0" w:name="_GoBack"/>
            <w:bookmarkEnd w:id="0"/>
          </w:p>
        </w:tc>
        <w:tc>
          <w:tcPr>
            <w:tcW w:w="3477" w:type="dxa"/>
          </w:tcPr>
          <w:p w:rsidR="00060FE2" w:rsidRPr="00060FE2" w:rsidRDefault="00060FE2" w:rsidP="00060FE2">
            <w:pPr>
              <w:jc w:val="center"/>
              <w:rPr>
                <w:sz w:val="44"/>
              </w:rPr>
            </w:pPr>
            <w:r w:rsidRPr="00060FE2">
              <w:rPr>
                <w:sz w:val="44"/>
              </w:rPr>
              <w:t>Y1</w:t>
            </w:r>
          </w:p>
        </w:tc>
        <w:tc>
          <w:tcPr>
            <w:tcW w:w="3301" w:type="dxa"/>
          </w:tcPr>
          <w:p w:rsidR="00060FE2" w:rsidRPr="00060FE2" w:rsidRDefault="00060FE2" w:rsidP="00060FE2">
            <w:pPr>
              <w:jc w:val="center"/>
              <w:rPr>
                <w:sz w:val="44"/>
              </w:rPr>
            </w:pPr>
            <w:r w:rsidRPr="00060FE2">
              <w:rPr>
                <w:sz w:val="44"/>
              </w:rPr>
              <w:t>Y2</w:t>
            </w:r>
          </w:p>
        </w:tc>
      </w:tr>
      <w:tr w:rsidR="00060FE2" w:rsidTr="00060FE2">
        <w:trPr>
          <w:trHeight w:val="1332"/>
        </w:trPr>
        <w:tc>
          <w:tcPr>
            <w:tcW w:w="2082" w:type="dxa"/>
          </w:tcPr>
          <w:p w:rsidR="00060FE2" w:rsidRPr="00060FE2" w:rsidRDefault="00060FE2">
            <w:pPr>
              <w:rPr>
                <w:sz w:val="40"/>
              </w:rPr>
            </w:pPr>
            <w:r w:rsidRPr="00060FE2">
              <w:rPr>
                <w:sz w:val="40"/>
              </w:rPr>
              <w:t>Autumn 1</w:t>
            </w:r>
          </w:p>
        </w:tc>
        <w:tc>
          <w:tcPr>
            <w:tcW w:w="3477" w:type="dxa"/>
          </w:tcPr>
          <w:p w:rsidR="00060FE2" w:rsidRPr="003F3AD5" w:rsidRDefault="00D61DB2">
            <w:pPr>
              <w:rPr>
                <w:rFonts w:ascii="Calibri" w:hAnsi="Calibri" w:cs="Calibri"/>
                <w:color w:val="4472C4" w:themeColor="accent5"/>
                <w:sz w:val="24"/>
                <w:u w:val="single"/>
              </w:rPr>
            </w:pPr>
            <w:hyperlink r:id="rId7" w:history="1">
              <w:r w:rsidR="00060FE2" w:rsidRPr="003F3AD5">
                <w:rPr>
                  <w:rStyle w:val="Hyperlink"/>
                  <w:rFonts w:ascii="Calibri" w:hAnsi="Calibri" w:cs="Calibri"/>
                  <w:color w:val="4472C4" w:themeColor="accent5"/>
                  <w:sz w:val="24"/>
                </w:rPr>
                <w:t>Fr1) Who is my friend?</w:t>
              </w:r>
            </w:hyperlink>
          </w:p>
          <w:p w:rsidR="00060FE2" w:rsidRPr="003F3AD5" w:rsidRDefault="00D61DB2">
            <w:pPr>
              <w:rPr>
                <w:rFonts w:ascii="Calibri" w:hAnsi="Calibri" w:cs="Calibri"/>
                <w:color w:val="4472C4" w:themeColor="accent5"/>
                <w:sz w:val="24"/>
                <w:u w:val="single"/>
              </w:rPr>
            </w:pPr>
            <w:hyperlink r:id="rId8" w:history="1">
              <w:r w:rsidR="00060FE2" w:rsidRPr="003F3AD5">
                <w:rPr>
                  <w:rStyle w:val="Hyperlink"/>
                  <w:rFonts w:ascii="Calibri" w:hAnsi="Calibri" w:cs="Calibri"/>
                  <w:color w:val="4472C4" w:themeColor="accent5"/>
                  <w:sz w:val="24"/>
                </w:rPr>
                <w:t>Fr</w:t>
              </w:r>
              <w:r w:rsidR="003F3AD5" w:rsidRPr="003F3AD5">
                <w:rPr>
                  <w:rStyle w:val="Hyperlink"/>
                  <w:rFonts w:ascii="Calibri" w:hAnsi="Calibri" w:cs="Calibri"/>
                  <w:color w:val="4472C4" w:themeColor="accent5"/>
                  <w:sz w:val="24"/>
                </w:rPr>
                <w:t>1</w:t>
              </w:r>
              <w:r w:rsidR="00060FE2" w:rsidRPr="003F3AD5">
                <w:rPr>
                  <w:rStyle w:val="Hyperlink"/>
                  <w:rFonts w:ascii="Calibri" w:hAnsi="Calibri" w:cs="Calibri"/>
                  <w:color w:val="4472C4" w:themeColor="accent5"/>
                  <w:sz w:val="24"/>
                </w:rPr>
                <w:t>) What makes a good friend?</w:t>
              </w:r>
            </w:hyperlink>
          </w:p>
          <w:p w:rsidR="00060FE2" w:rsidRPr="003F3AD5" w:rsidRDefault="00060FE2" w:rsidP="002F57BE">
            <w:pPr>
              <w:pStyle w:val="NormalWeb"/>
              <w:spacing w:before="0" w:beforeAutospacing="0" w:after="0" w:afterAutospacing="0"/>
              <w:rPr>
                <w:color w:val="4472C4" w:themeColor="accent5"/>
              </w:rPr>
            </w:pPr>
          </w:p>
        </w:tc>
        <w:tc>
          <w:tcPr>
            <w:tcW w:w="3301" w:type="dxa"/>
          </w:tcPr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Fr3) Should friends tell us what to do?</w:t>
            </w:r>
          </w:p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Fr4) How do we stop bullying?</w:t>
            </w:r>
          </w:p>
          <w:p w:rsidR="00060FE2" w:rsidRPr="003F3AD5" w:rsidRDefault="003F3AD5" w:rsidP="00060FE2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M2) Who am I?</w:t>
            </w:r>
          </w:p>
          <w:p w:rsidR="00060FE2" w:rsidRPr="00060FE2" w:rsidRDefault="003F3AD5" w:rsidP="00060FE2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eastAsia="en-GB"/>
              </w:rPr>
              <w:fldChar w:fldCharType="end"/>
            </w:r>
          </w:p>
        </w:tc>
      </w:tr>
      <w:tr w:rsidR="003434C7" w:rsidTr="003434C7">
        <w:trPr>
          <w:trHeight w:val="447"/>
        </w:trPr>
        <w:tc>
          <w:tcPr>
            <w:tcW w:w="8860" w:type="dxa"/>
            <w:gridSpan w:val="3"/>
          </w:tcPr>
          <w:p w:rsidR="003434C7" w:rsidRPr="003434C7" w:rsidRDefault="003434C7" w:rsidP="00060FE2">
            <w:pPr>
              <w:pStyle w:val="NormalWeb"/>
              <w:spacing w:before="0" w:beforeAutospacing="0" w:after="30" w:afterAutospacing="0"/>
              <w:rPr>
                <w:rFonts w:asciiTheme="minorHAnsi" w:hAnsiTheme="minorHAnsi" w:cstheme="minorHAnsi"/>
              </w:rPr>
            </w:pPr>
            <w:r w:rsidRPr="003434C7">
              <w:rPr>
                <w:rFonts w:asciiTheme="minorHAnsi" w:hAnsiTheme="minorHAnsi" w:cstheme="minorHAnsi"/>
                <w:highlight w:val="yellow"/>
              </w:rPr>
              <w:t>Event: Mental Health Day, Black History Month</w:t>
            </w:r>
          </w:p>
        </w:tc>
      </w:tr>
      <w:tr w:rsidR="00060FE2" w:rsidTr="00060FE2">
        <w:trPr>
          <w:trHeight w:val="1410"/>
        </w:trPr>
        <w:tc>
          <w:tcPr>
            <w:tcW w:w="2082" w:type="dxa"/>
          </w:tcPr>
          <w:p w:rsidR="00060FE2" w:rsidRPr="00060FE2" w:rsidRDefault="00060FE2">
            <w:pPr>
              <w:rPr>
                <w:sz w:val="40"/>
              </w:rPr>
            </w:pPr>
            <w:r w:rsidRPr="00060FE2">
              <w:rPr>
                <w:sz w:val="40"/>
              </w:rPr>
              <w:t>Autumn 2</w:t>
            </w:r>
          </w:p>
        </w:tc>
        <w:tc>
          <w:tcPr>
            <w:tcW w:w="3477" w:type="dxa"/>
          </w:tcPr>
          <w:p w:rsidR="00060FE2" w:rsidRPr="00060FE2" w:rsidRDefault="00D61DB2" w:rsidP="00060FE2">
            <w:pPr>
              <w:rPr>
                <w:rFonts w:ascii="Calibri" w:hAnsi="Calibri" w:cs="Calibri"/>
                <w:color w:val="1155CC"/>
                <w:sz w:val="24"/>
                <w:u w:val="single"/>
              </w:rPr>
            </w:pPr>
            <w:hyperlink r:id="rId9" w:history="1">
              <w:r w:rsidR="00060FE2" w:rsidRPr="003F3AD5">
                <w:rPr>
                  <w:rStyle w:val="Hyperlink"/>
                  <w:rFonts w:ascii="Calibri" w:hAnsi="Calibri" w:cs="Calibri"/>
                  <w:sz w:val="24"/>
                </w:rPr>
                <w:t>C1) How do we make a happy school?</w:t>
              </w:r>
            </w:hyperlink>
          </w:p>
          <w:p w:rsidR="00060FE2" w:rsidRPr="00060FE2" w:rsidRDefault="00D61DB2" w:rsidP="00060FE2">
            <w:pPr>
              <w:pStyle w:val="NormalWeb"/>
              <w:spacing w:before="0" w:beforeAutospacing="0" w:after="30" w:afterAutospacing="0"/>
            </w:pPr>
            <w:hyperlink r:id="rId10" w:history="1">
              <w:r w:rsidR="00060FE2" w:rsidRPr="003F3AD5">
                <w:rPr>
                  <w:rStyle w:val="Hyperlink"/>
                  <w:rFonts w:ascii="Calibri" w:hAnsi="Calibri" w:cs="Calibri"/>
                  <w:szCs w:val="22"/>
                </w:rPr>
                <w:t>Fa1) Who’s in my family?</w:t>
              </w:r>
            </w:hyperlink>
          </w:p>
          <w:p w:rsidR="00060FE2" w:rsidRPr="00060FE2" w:rsidRDefault="00D61DB2" w:rsidP="00060FE2">
            <w:pPr>
              <w:pStyle w:val="NormalWeb"/>
              <w:spacing w:before="0" w:beforeAutospacing="0" w:after="30" w:afterAutospacing="0"/>
            </w:pPr>
            <w:hyperlink r:id="rId11" w:history="1">
              <w:r w:rsidR="00060FE2" w:rsidRPr="003F3AD5">
                <w:rPr>
                  <w:rStyle w:val="Hyperlink"/>
                  <w:rFonts w:ascii="Calibri" w:hAnsi="Calibri" w:cs="Calibri"/>
                  <w:szCs w:val="22"/>
                </w:rPr>
                <w:t>Fa2) Do Families always stay the same?</w:t>
              </w:r>
            </w:hyperlink>
          </w:p>
          <w:p w:rsidR="00060FE2" w:rsidRPr="00060FE2" w:rsidRDefault="00060FE2">
            <w:pPr>
              <w:rPr>
                <w:sz w:val="24"/>
              </w:rPr>
            </w:pPr>
          </w:p>
        </w:tc>
        <w:tc>
          <w:tcPr>
            <w:tcW w:w="3301" w:type="dxa"/>
          </w:tcPr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Fa3) How should families treat each other?</w:t>
            </w:r>
          </w:p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Fa4) When should I say no?</w:t>
            </w:r>
          </w:p>
          <w:p w:rsidR="00060FE2" w:rsidRPr="00060FE2" w:rsidRDefault="003F3AD5" w:rsidP="002F57BE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3434C7" w:rsidTr="003434C7">
        <w:trPr>
          <w:trHeight w:val="437"/>
        </w:trPr>
        <w:tc>
          <w:tcPr>
            <w:tcW w:w="8860" w:type="dxa"/>
            <w:gridSpan w:val="3"/>
          </w:tcPr>
          <w:p w:rsidR="003434C7" w:rsidRPr="003434C7" w:rsidRDefault="003434C7" w:rsidP="00060FE2">
            <w:pPr>
              <w:pStyle w:val="NormalWeb"/>
              <w:spacing w:before="0" w:beforeAutospacing="0" w:after="30" w:afterAutospacing="0"/>
              <w:rPr>
                <w:rFonts w:asciiTheme="minorHAnsi" w:hAnsiTheme="minorHAnsi" w:cstheme="minorHAnsi"/>
              </w:rPr>
            </w:pPr>
            <w:r w:rsidRPr="003434C7">
              <w:rPr>
                <w:rFonts w:asciiTheme="minorHAnsi" w:hAnsiTheme="minorHAnsi" w:cstheme="minorHAnsi"/>
                <w:highlight w:val="yellow"/>
              </w:rPr>
              <w:t xml:space="preserve">Event: Anti-bullying week, Road Safety Week, Children in </w:t>
            </w:r>
            <w:r w:rsidRPr="00F80005">
              <w:rPr>
                <w:rFonts w:asciiTheme="minorHAnsi" w:hAnsiTheme="minorHAnsi" w:cstheme="minorHAnsi"/>
                <w:highlight w:val="yellow"/>
              </w:rPr>
              <w:t>need</w:t>
            </w:r>
            <w:r w:rsidR="00F80005" w:rsidRPr="00F80005">
              <w:rPr>
                <w:rFonts w:asciiTheme="minorHAnsi" w:hAnsiTheme="minorHAnsi" w:cstheme="minorHAnsi"/>
                <w:highlight w:val="yellow"/>
              </w:rPr>
              <w:t xml:space="preserve">, </w:t>
            </w:r>
            <w:r w:rsidR="00F80005" w:rsidRPr="00F8000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National Computer Security Day – E safety</w:t>
            </w:r>
          </w:p>
        </w:tc>
      </w:tr>
      <w:tr w:rsidR="00060FE2" w:rsidTr="00060FE2">
        <w:trPr>
          <w:trHeight w:val="1332"/>
        </w:trPr>
        <w:tc>
          <w:tcPr>
            <w:tcW w:w="2082" w:type="dxa"/>
          </w:tcPr>
          <w:p w:rsidR="00060FE2" w:rsidRPr="00060FE2" w:rsidRDefault="00060FE2">
            <w:pPr>
              <w:rPr>
                <w:sz w:val="40"/>
              </w:rPr>
            </w:pPr>
            <w:r w:rsidRPr="00060FE2">
              <w:rPr>
                <w:sz w:val="40"/>
              </w:rPr>
              <w:t>Spring 1</w:t>
            </w:r>
          </w:p>
        </w:tc>
        <w:tc>
          <w:tcPr>
            <w:tcW w:w="3477" w:type="dxa"/>
          </w:tcPr>
          <w:p w:rsidR="002F57BE" w:rsidRDefault="00D61DB2" w:rsidP="002F57B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Cs w:val="22"/>
              </w:rPr>
            </w:pPr>
            <w:hyperlink r:id="rId12" w:history="1">
              <w:r w:rsidR="002F57BE" w:rsidRPr="003F3AD5">
                <w:rPr>
                  <w:rStyle w:val="Hyperlink"/>
                  <w:rFonts w:ascii="Calibri" w:hAnsi="Calibri" w:cs="Calibri"/>
                  <w:szCs w:val="22"/>
                </w:rPr>
                <w:t>M1) Where do feelings come from?</w:t>
              </w:r>
            </w:hyperlink>
          </w:p>
          <w:p w:rsidR="003F3AD5" w:rsidRPr="00060FE2" w:rsidRDefault="003F3AD5" w:rsidP="002F57BE">
            <w:pPr>
              <w:pStyle w:val="NormalWeb"/>
              <w:spacing w:before="0" w:beforeAutospacing="0" w:after="0" w:afterAutospacing="0"/>
            </w:pPr>
          </w:p>
          <w:p w:rsidR="00060FE2" w:rsidRDefault="00060FE2">
            <w:pPr>
              <w:rPr>
                <w:sz w:val="24"/>
              </w:rPr>
            </w:pPr>
          </w:p>
          <w:p w:rsidR="003F3AD5" w:rsidRDefault="003F3AD5">
            <w:pPr>
              <w:rPr>
                <w:sz w:val="24"/>
              </w:rPr>
            </w:pPr>
            <w:r>
              <w:rPr>
                <w:sz w:val="24"/>
              </w:rPr>
              <w:t>Mental Health Week Lesson</w:t>
            </w:r>
          </w:p>
          <w:p w:rsidR="00060A79" w:rsidRPr="00060FE2" w:rsidRDefault="00060A79">
            <w:pPr>
              <w:rPr>
                <w:sz w:val="24"/>
              </w:rPr>
            </w:pPr>
            <w:r>
              <w:rPr>
                <w:sz w:val="24"/>
              </w:rPr>
              <w:t>Safer Internet Day Lesson</w:t>
            </w:r>
          </w:p>
        </w:tc>
        <w:tc>
          <w:tcPr>
            <w:tcW w:w="3301" w:type="dxa"/>
          </w:tcPr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Fa5) Who owns my body? I do!</w:t>
            </w:r>
          </w:p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Fa6) Are all families the same?</w:t>
            </w:r>
          </w:p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P3) How do we stop getting ill?</w:t>
            </w:r>
          </w:p>
          <w:p w:rsidR="00060FE2" w:rsidRPr="00060FE2" w:rsidRDefault="003F3AD5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eastAsia="en-GB"/>
              </w:rPr>
              <w:fldChar w:fldCharType="end"/>
            </w:r>
          </w:p>
        </w:tc>
      </w:tr>
      <w:tr w:rsidR="007B3FCE" w:rsidTr="007B3FCE">
        <w:trPr>
          <w:trHeight w:val="592"/>
        </w:trPr>
        <w:tc>
          <w:tcPr>
            <w:tcW w:w="8860" w:type="dxa"/>
            <w:gridSpan w:val="3"/>
          </w:tcPr>
          <w:p w:rsidR="007B3FCE" w:rsidRPr="007B3FCE" w:rsidRDefault="007B3FCE" w:rsidP="00060FE2">
            <w:pPr>
              <w:pStyle w:val="NormalWeb"/>
              <w:spacing w:before="0" w:beforeAutospacing="0" w:after="30" w:afterAutospacing="0"/>
              <w:rPr>
                <w:rFonts w:asciiTheme="minorHAnsi" w:hAnsiTheme="minorHAnsi" w:cstheme="minorHAnsi"/>
              </w:rPr>
            </w:pPr>
            <w:r w:rsidRPr="007B3FCE">
              <w:rPr>
                <w:rFonts w:asciiTheme="minorHAnsi" w:hAnsiTheme="minorHAnsi" w:cstheme="minorHAnsi"/>
                <w:highlight w:val="yellow"/>
              </w:rPr>
              <w:t>Event: Safer internet day, Children’s mental health week</w:t>
            </w:r>
          </w:p>
        </w:tc>
      </w:tr>
      <w:tr w:rsidR="00060FE2" w:rsidTr="00060FE2">
        <w:trPr>
          <w:trHeight w:val="1410"/>
        </w:trPr>
        <w:tc>
          <w:tcPr>
            <w:tcW w:w="2082" w:type="dxa"/>
          </w:tcPr>
          <w:p w:rsidR="00060FE2" w:rsidRPr="00060FE2" w:rsidRDefault="00060FE2">
            <w:pPr>
              <w:rPr>
                <w:sz w:val="40"/>
              </w:rPr>
            </w:pPr>
            <w:r w:rsidRPr="00060FE2">
              <w:rPr>
                <w:sz w:val="40"/>
              </w:rPr>
              <w:t>Spring 2</w:t>
            </w:r>
          </w:p>
        </w:tc>
        <w:tc>
          <w:tcPr>
            <w:tcW w:w="3477" w:type="dxa"/>
          </w:tcPr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Os1) Screen time [L1]</w:t>
            </w:r>
          </w:p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 xml:space="preserve">Os2) Personal information [S1] </w:t>
            </w:r>
          </w:p>
          <w:p w:rsidR="00060FE2" w:rsidRPr="00060FE2" w:rsidRDefault="003F3AD5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eastAsia="en-GB"/>
              </w:rPr>
              <w:fldChar w:fldCharType="end"/>
            </w:r>
          </w:p>
        </w:tc>
        <w:tc>
          <w:tcPr>
            <w:tcW w:w="3301" w:type="dxa"/>
          </w:tcPr>
          <w:p w:rsidR="00060FE2" w:rsidRPr="003F3AD5" w:rsidRDefault="003F3AD5">
            <w:pPr>
              <w:rPr>
                <w:rStyle w:val="Hyperlink"/>
                <w:sz w:val="24"/>
              </w:rPr>
            </w:pPr>
            <w:r>
              <w:rPr>
                <w:rFonts w:ascii="Calibri" w:hAnsi="Calibri" w:cs="Calibri"/>
                <w:sz w:val="24"/>
              </w:rPr>
              <w:fldChar w:fldCharType="begin"/>
            </w:r>
            <w:r>
              <w:rPr>
                <w:rFonts w:ascii="Calibri" w:hAnsi="Calibri" w:cs="Calibri"/>
                <w:sz w:val="24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 w:val="24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 w:val="24"/>
              </w:rPr>
              <w:t>C3) What makes a boy or a girl?</w:t>
            </w:r>
          </w:p>
          <w:p w:rsidR="00060FE2" w:rsidRPr="003F3AD5" w:rsidRDefault="003F3AD5">
            <w:pPr>
              <w:rPr>
                <w:rStyle w:val="Hyperlink"/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fldChar w:fldCharType="end"/>
            </w:r>
            <w:r>
              <w:rPr>
                <w:rFonts w:ascii="Calibri" w:hAnsi="Calibri" w:cs="Calibri"/>
                <w:sz w:val="24"/>
              </w:rPr>
              <w:fldChar w:fldCharType="begin"/>
            </w:r>
            <w:r>
              <w:rPr>
                <w:rFonts w:ascii="Calibri" w:hAnsi="Calibri" w:cs="Calibri"/>
                <w:sz w:val="24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 w:val="24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 w:val="24"/>
              </w:rPr>
              <w:t>P4) How can I stay safe?</w:t>
            </w:r>
          </w:p>
          <w:p w:rsidR="002F57BE" w:rsidRDefault="003F3AD5">
            <w:pPr>
              <w:rPr>
                <w:rStyle w:val="Hyperlink"/>
                <w:rFonts w:ascii="Calibri" w:hAnsi="Calibri" w:cs="Calibri"/>
                <w:color w:val="1155CC"/>
                <w:sz w:val="24"/>
              </w:rPr>
            </w:pPr>
            <w:r>
              <w:rPr>
                <w:rFonts w:ascii="Calibri" w:hAnsi="Calibri" w:cs="Calibri"/>
                <w:sz w:val="24"/>
              </w:rPr>
              <w:fldChar w:fldCharType="end"/>
            </w:r>
            <w:hyperlink r:id="rId13" w:history="1">
              <w:r w:rsidR="002F57BE" w:rsidRPr="00060FE2">
                <w:rPr>
                  <w:rStyle w:val="Hyperlink"/>
                  <w:rFonts w:ascii="Calibri" w:hAnsi="Calibri" w:cs="Calibri"/>
                  <w:color w:val="1155CC"/>
                  <w:sz w:val="24"/>
                </w:rPr>
                <w:t>G1)  How bodies change as we get older (link with science)</w:t>
              </w:r>
            </w:hyperlink>
          </w:p>
          <w:p w:rsidR="00060A79" w:rsidRPr="00060FE2" w:rsidRDefault="00060A79">
            <w:pPr>
              <w:rPr>
                <w:sz w:val="24"/>
              </w:rPr>
            </w:pPr>
          </w:p>
        </w:tc>
      </w:tr>
      <w:tr w:rsidR="00060FE2" w:rsidTr="00060FE2">
        <w:trPr>
          <w:trHeight w:val="1332"/>
        </w:trPr>
        <w:tc>
          <w:tcPr>
            <w:tcW w:w="2082" w:type="dxa"/>
          </w:tcPr>
          <w:p w:rsidR="00060FE2" w:rsidRPr="00060FE2" w:rsidRDefault="00060FE2">
            <w:pPr>
              <w:rPr>
                <w:sz w:val="40"/>
              </w:rPr>
            </w:pPr>
            <w:r w:rsidRPr="00060FE2">
              <w:rPr>
                <w:sz w:val="40"/>
              </w:rPr>
              <w:t>Summer 1</w:t>
            </w:r>
          </w:p>
        </w:tc>
        <w:tc>
          <w:tcPr>
            <w:tcW w:w="3477" w:type="dxa"/>
          </w:tcPr>
          <w:p w:rsidR="00060FE2" w:rsidRPr="00060FE2" w:rsidRDefault="00D61DB2">
            <w:pPr>
              <w:rPr>
                <w:rFonts w:ascii="Calibri" w:hAnsi="Calibri" w:cs="Calibri"/>
                <w:color w:val="1155CC"/>
                <w:sz w:val="24"/>
                <w:u w:val="single"/>
              </w:rPr>
            </w:pPr>
            <w:hyperlink r:id="rId14" w:history="1">
              <w:r w:rsidR="00060FE2" w:rsidRPr="003F3AD5">
                <w:rPr>
                  <w:rStyle w:val="Hyperlink"/>
                  <w:rFonts w:ascii="Calibri" w:hAnsi="Calibri" w:cs="Calibri"/>
                  <w:sz w:val="24"/>
                </w:rPr>
                <w:t>P1) How do I help my body stay healthy?</w:t>
              </w:r>
            </w:hyperlink>
          </w:p>
          <w:p w:rsidR="00060FE2" w:rsidRDefault="00060FE2">
            <w:pPr>
              <w:rPr>
                <w:rFonts w:ascii="Calibri" w:hAnsi="Calibri" w:cs="Calibri"/>
                <w:color w:val="1155CC"/>
                <w:sz w:val="24"/>
                <w:u w:val="single"/>
              </w:rPr>
            </w:pPr>
            <w:r w:rsidRPr="00060FE2">
              <w:rPr>
                <w:rFonts w:ascii="Calibri" w:hAnsi="Calibri" w:cs="Calibri"/>
                <w:color w:val="1155CC"/>
                <w:sz w:val="24"/>
              </w:rPr>
              <w:t> </w:t>
            </w:r>
            <w:hyperlink r:id="rId15" w:history="1">
              <w:r w:rsidRPr="003F3AD5">
                <w:rPr>
                  <w:rStyle w:val="Hyperlink"/>
                  <w:rFonts w:ascii="Calibri" w:hAnsi="Calibri" w:cs="Calibri"/>
                  <w:sz w:val="24"/>
                </w:rPr>
                <w:t>P2) How do I decide what to eat?</w:t>
              </w:r>
            </w:hyperlink>
          </w:p>
          <w:p w:rsidR="003434C7" w:rsidRPr="003434C7" w:rsidRDefault="00D61DB2">
            <w:pPr>
              <w:rPr>
                <w:rFonts w:ascii="Calibri" w:hAnsi="Calibri" w:cs="Calibri"/>
                <w:color w:val="1155CC"/>
                <w:sz w:val="24"/>
                <w:u w:val="single"/>
              </w:rPr>
            </w:pPr>
            <w:hyperlink r:id="rId16" w:history="1">
              <w:r w:rsidR="002F57BE" w:rsidRPr="003F3AD5">
                <w:rPr>
                  <w:rStyle w:val="Hyperlink"/>
                  <w:rFonts w:ascii="Calibri" w:hAnsi="Calibri" w:cs="Calibri"/>
                  <w:sz w:val="24"/>
                </w:rPr>
                <w:t>C2) Who lives in my neighbourhood?</w:t>
              </w:r>
            </w:hyperlink>
          </w:p>
        </w:tc>
        <w:tc>
          <w:tcPr>
            <w:tcW w:w="3301" w:type="dxa"/>
          </w:tcPr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Os3) Online strangers [P1]</w:t>
            </w:r>
          </w:p>
          <w:p w:rsidR="00060FE2" w:rsidRPr="003F3AD5" w:rsidRDefault="003F3AD5" w:rsidP="00060FE2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Cs w:val="22"/>
              </w:rPr>
              <w:fldChar w:fldCharType="end"/>
            </w:r>
            <w:r>
              <w:rPr>
                <w:rFonts w:ascii="Calibri" w:hAnsi="Calibri" w:cs="Calibri"/>
                <w:szCs w:val="22"/>
              </w:rPr>
              <w:fldChar w:fldCharType="begin"/>
            </w:r>
            <w:r>
              <w:rPr>
                <w:rFonts w:ascii="Calibri" w:hAnsi="Calibri" w:cs="Calibri"/>
                <w:szCs w:val="22"/>
              </w:rPr>
              <w:instrText xml:space="preserve"> HYPERLINK "\\\\lja-fps\\staffshared$\\TEACHING 2022-2023\\CURRICULUM\\RSHE\\RSE Sheffield Scheme\\KS1 - Lesson Plans - 26th April 2021.pdf" </w:instrText>
            </w:r>
            <w:r>
              <w:rPr>
                <w:rFonts w:ascii="Calibri" w:hAnsi="Calibri" w:cs="Calibri"/>
                <w:szCs w:val="22"/>
              </w:rPr>
              <w:fldChar w:fldCharType="separate"/>
            </w:r>
            <w:r w:rsidR="00060FE2" w:rsidRPr="003F3AD5">
              <w:rPr>
                <w:rStyle w:val="Hyperlink"/>
                <w:rFonts w:ascii="Calibri" w:hAnsi="Calibri" w:cs="Calibri"/>
                <w:szCs w:val="22"/>
              </w:rPr>
              <w:t>Os4) Fake News [N1]</w:t>
            </w:r>
          </w:p>
          <w:p w:rsidR="00060FE2" w:rsidRPr="00060FE2" w:rsidRDefault="003F3AD5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sz w:val="24"/>
                <w:lang w:eastAsia="en-GB"/>
              </w:rPr>
              <w:fldChar w:fldCharType="end"/>
            </w:r>
          </w:p>
        </w:tc>
      </w:tr>
      <w:tr w:rsidR="003434C7" w:rsidTr="003434C7">
        <w:trPr>
          <w:trHeight w:val="538"/>
        </w:trPr>
        <w:tc>
          <w:tcPr>
            <w:tcW w:w="8860" w:type="dxa"/>
            <w:gridSpan w:val="3"/>
          </w:tcPr>
          <w:p w:rsidR="003434C7" w:rsidRPr="003434C7" w:rsidRDefault="003434C7" w:rsidP="00060FE2">
            <w:pPr>
              <w:pStyle w:val="NormalWeb"/>
              <w:spacing w:before="0" w:beforeAutospacing="0" w:after="30" w:afterAutospacing="0"/>
              <w:rPr>
                <w:rFonts w:asciiTheme="minorHAnsi" w:hAnsiTheme="minorHAnsi" w:cstheme="minorHAnsi"/>
                <w:sz w:val="28"/>
              </w:rPr>
            </w:pPr>
            <w:r w:rsidRPr="00CE5E5A">
              <w:rPr>
                <w:rFonts w:asciiTheme="minorHAnsi" w:hAnsiTheme="minorHAnsi" w:cstheme="minorHAnsi"/>
                <w:highlight w:val="yellow"/>
              </w:rPr>
              <w:t>Event: Brushing Teeth Challenge</w:t>
            </w:r>
          </w:p>
        </w:tc>
      </w:tr>
      <w:tr w:rsidR="00060FE2" w:rsidTr="00060FE2">
        <w:trPr>
          <w:trHeight w:val="1410"/>
        </w:trPr>
        <w:tc>
          <w:tcPr>
            <w:tcW w:w="2082" w:type="dxa"/>
          </w:tcPr>
          <w:p w:rsidR="00060FE2" w:rsidRPr="00060FE2" w:rsidRDefault="00060FE2">
            <w:pPr>
              <w:rPr>
                <w:sz w:val="40"/>
              </w:rPr>
            </w:pPr>
            <w:r w:rsidRPr="00060FE2">
              <w:rPr>
                <w:sz w:val="40"/>
              </w:rPr>
              <w:t>Summer 2</w:t>
            </w:r>
          </w:p>
        </w:tc>
        <w:tc>
          <w:tcPr>
            <w:tcW w:w="3477" w:type="dxa"/>
          </w:tcPr>
          <w:p w:rsidR="002F57BE" w:rsidRDefault="00D61DB2">
            <w:pPr>
              <w:rPr>
                <w:rStyle w:val="Hyperlink"/>
                <w:rFonts w:ascii="Calibri" w:hAnsi="Calibri" w:cs="Calibri"/>
                <w:color w:val="1155CC"/>
                <w:sz w:val="24"/>
              </w:rPr>
            </w:pPr>
            <w:hyperlink r:id="rId17" w:history="1">
              <w:r w:rsidR="003F3AD5" w:rsidRPr="00060FE2">
                <w:rPr>
                  <w:rStyle w:val="Hyperlink"/>
                  <w:rFonts w:ascii="Calibri" w:hAnsi="Calibri" w:cs="Calibri"/>
                  <w:color w:val="1155CC"/>
                  <w:sz w:val="24"/>
                </w:rPr>
                <w:t>M3) What helps me to be happy?</w:t>
              </w:r>
            </w:hyperlink>
          </w:p>
          <w:p w:rsidR="003F3AD5" w:rsidRDefault="003F3AD5">
            <w:pPr>
              <w:rPr>
                <w:sz w:val="24"/>
              </w:rPr>
            </w:pPr>
          </w:p>
          <w:p w:rsidR="00060FE2" w:rsidRPr="00060FE2" w:rsidRDefault="002F57BE">
            <w:pPr>
              <w:rPr>
                <w:sz w:val="24"/>
              </w:rPr>
            </w:pPr>
            <w:r w:rsidRPr="002F57BE">
              <w:rPr>
                <w:color w:val="0070C0"/>
                <w:sz w:val="24"/>
              </w:rPr>
              <w:t>Catch up any missed lessons</w:t>
            </w:r>
          </w:p>
        </w:tc>
        <w:tc>
          <w:tcPr>
            <w:tcW w:w="3301" w:type="dxa"/>
          </w:tcPr>
          <w:p w:rsidR="00060FE2" w:rsidRPr="00060FE2" w:rsidRDefault="00060FE2">
            <w:pPr>
              <w:rPr>
                <w:sz w:val="24"/>
              </w:rPr>
            </w:pPr>
          </w:p>
        </w:tc>
      </w:tr>
    </w:tbl>
    <w:p w:rsidR="00CE5E5A" w:rsidRDefault="00CE5E5A"/>
    <w:p w:rsidR="00290E35" w:rsidRDefault="00290E35"/>
    <w:tbl>
      <w:tblPr>
        <w:tblStyle w:val="TableGrid"/>
        <w:tblW w:w="8860" w:type="dxa"/>
        <w:tblLook w:val="04A0" w:firstRow="1" w:lastRow="0" w:firstColumn="1" w:lastColumn="0" w:noHBand="0" w:noVBand="1"/>
      </w:tblPr>
      <w:tblGrid>
        <w:gridCol w:w="2082"/>
        <w:gridCol w:w="3477"/>
        <w:gridCol w:w="3301"/>
      </w:tblGrid>
      <w:tr w:rsidR="00290E35" w:rsidTr="003434C7">
        <w:trPr>
          <w:trHeight w:val="841"/>
        </w:trPr>
        <w:tc>
          <w:tcPr>
            <w:tcW w:w="2082" w:type="dxa"/>
          </w:tcPr>
          <w:p w:rsidR="00290E35" w:rsidRPr="00060FE2" w:rsidRDefault="00290E35" w:rsidP="00CE5E5A">
            <w:pPr>
              <w:jc w:val="center"/>
              <w:rPr>
                <w:sz w:val="44"/>
              </w:rPr>
            </w:pPr>
          </w:p>
        </w:tc>
        <w:tc>
          <w:tcPr>
            <w:tcW w:w="3477" w:type="dxa"/>
          </w:tcPr>
          <w:p w:rsidR="00290E35" w:rsidRPr="00060FE2" w:rsidRDefault="00290E35" w:rsidP="00CE5E5A">
            <w:pPr>
              <w:jc w:val="center"/>
              <w:rPr>
                <w:sz w:val="44"/>
              </w:rPr>
            </w:pPr>
            <w:r>
              <w:rPr>
                <w:sz w:val="44"/>
              </w:rPr>
              <w:t>Y3</w:t>
            </w:r>
          </w:p>
        </w:tc>
        <w:tc>
          <w:tcPr>
            <w:tcW w:w="3301" w:type="dxa"/>
          </w:tcPr>
          <w:p w:rsidR="00290E35" w:rsidRPr="00060FE2" w:rsidRDefault="00290E35" w:rsidP="00CE5E5A">
            <w:pPr>
              <w:jc w:val="center"/>
              <w:rPr>
                <w:sz w:val="44"/>
              </w:rPr>
            </w:pPr>
            <w:r>
              <w:rPr>
                <w:sz w:val="44"/>
              </w:rPr>
              <w:t>Y4</w:t>
            </w:r>
          </w:p>
        </w:tc>
      </w:tr>
      <w:tr w:rsidR="00290E35" w:rsidTr="00CE5E5A">
        <w:trPr>
          <w:trHeight w:val="1332"/>
        </w:trPr>
        <w:tc>
          <w:tcPr>
            <w:tcW w:w="2082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Autumn 1</w:t>
            </w:r>
          </w:p>
        </w:tc>
        <w:tc>
          <w:tcPr>
            <w:tcW w:w="3477" w:type="dxa"/>
          </w:tcPr>
          <w:p w:rsidR="00290E35" w:rsidRPr="008A49D4" w:rsidRDefault="008A49D4" w:rsidP="00290E35">
            <w:pPr>
              <w:rPr>
                <w:rStyle w:val="Hyperlink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</w:rPr>
              <w:fldChar w:fldCharType="separate"/>
            </w:r>
            <w:r w:rsidR="00290E35" w:rsidRPr="008A49D4">
              <w:rPr>
                <w:rStyle w:val="Hyperlink"/>
                <w:rFonts w:ascii="Calibri" w:hAnsi="Calibri" w:cs="Calibri"/>
              </w:rPr>
              <w:t>Fr1) What makes a good friend?</w:t>
            </w:r>
          </w:p>
          <w:p w:rsidR="00290E35" w:rsidRDefault="008A49D4" w:rsidP="002F57BE">
            <w:pPr>
              <w:pStyle w:val="NormalWeb"/>
              <w:spacing w:before="0" w:beforeAutospacing="0" w:after="0" w:afterAutospacing="0"/>
              <w:ind w:right="200"/>
            </w:pPr>
            <w:r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fldChar w:fldCharType="end"/>
            </w:r>
          </w:p>
          <w:p w:rsidR="008A49D4" w:rsidRPr="008A49D4" w:rsidRDefault="008A49D4" w:rsidP="002F57BE">
            <w:pPr>
              <w:pStyle w:val="NormalWeb"/>
              <w:spacing w:before="0" w:beforeAutospacing="0" w:after="0" w:afterAutospacing="0"/>
              <w:ind w:right="200"/>
              <w:rPr>
                <w:rFonts w:asciiTheme="minorHAnsi" w:hAnsiTheme="minorHAnsi" w:cstheme="minorHAnsi"/>
              </w:rPr>
            </w:pPr>
            <w:r w:rsidRPr="008A49D4">
              <w:rPr>
                <w:rFonts w:asciiTheme="minorHAnsi" w:hAnsiTheme="minorHAnsi" w:cstheme="minorHAnsi"/>
              </w:rPr>
              <w:t>Mental Health Lesson</w:t>
            </w:r>
          </w:p>
          <w:p w:rsidR="008A49D4" w:rsidRPr="00060FE2" w:rsidRDefault="008A49D4" w:rsidP="002F57BE">
            <w:pPr>
              <w:pStyle w:val="NormalWeb"/>
              <w:spacing w:before="0" w:beforeAutospacing="0" w:after="0" w:afterAutospacing="0"/>
              <w:ind w:right="200"/>
            </w:pPr>
          </w:p>
        </w:tc>
        <w:tc>
          <w:tcPr>
            <w:tcW w:w="3301" w:type="dxa"/>
          </w:tcPr>
          <w:p w:rsidR="00290E35" w:rsidRPr="008A49D4" w:rsidRDefault="008A49D4" w:rsidP="00290E35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90E35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Fr2) Are all friends the same? </w:t>
            </w:r>
          </w:p>
          <w:p w:rsidR="00290E35" w:rsidRDefault="008A49D4" w:rsidP="00290E35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hyperlink r:id="rId18" w:history="1">
              <w:r w:rsidR="00290E35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Fr3) Are friendships always fun?</w:t>
              </w:r>
            </w:hyperlink>
          </w:p>
          <w:p w:rsidR="00290E35" w:rsidRPr="00060FE2" w:rsidRDefault="00290E35" w:rsidP="00290E35">
            <w:pPr>
              <w:pStyle w:val="NormalWeb"/>
              <w:spacing w:before="0" w:beforeAutospacing="0" w:after="0" w:afterAutospacing="0"/>
            </w:pPr>
          </w:p>
        </w:tc>
      </w:tr>
      <w:tr w:rsidR="003434C7" w:rsidTr="003434C7">
        <w:trPr>
          <w:trHeight w:val="617"/>
        </w:trPr>
        <w:tc>
          <w:tcPr>
            <w:tcW w:w="8860" w:type="dxa"/>
            <w:gridSpan w:val="3"/>
          </w:tcPr>
          <w:p w:rsidR="003434C7" w:rsidRDefault="003434C7" w:rsidP="00290E35">
            <w:pPr>
              <w:pStyle w:val="NormalWeb"/>
              <w:spacing w:before="0" w:beforeAutospacing="0" w:after="0" w:afterAutospacing="0"/>
            </w:pPr>
            <w:r w:rsidRPr="003434C7">
              <w:rPr>
                <w:rFonts w:asciiTheme="minorHAnsi" w:hAnsiTheme="minorHAnsi" w:cstheme="minorHAnsi"/>
                <w:highlight w:val="yellow"/>
              </w:rPr>
              <w:t>Event: Mental Health Day, Black History Month</w:t>
            </w:r>
          </w:p>
        </w:tc>
      </w:tr>
      <w:tr w:rsidR="00290E35" w:rsidTr="00CE5E5A">
        <w:trPr>
          <w:trHeight w:val="1410"/>
        </w:trPr>
        <w:tc>
          <w:tcPr>
            <w:tcW w:w="2082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Autumn 2</w:t>
            </w:r>
          </w:p>
        </w:tc>
        <w:tc>
          <w:tcPr>
            <w:tcW w:w="3477" w:type="dxa"/>
          </w:tcPr>
          <w:p w:rsidR="00294037" w:rsidRPr="008A49D4" w:rsidRDefault="008A49D4" w:rsidP="00294037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9403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Fa1) Do Families always stay the same?</w:t>
            </w:r>
          </w:p>
          <w:p w:rsidR="00294037" w:rsidRDefault="008A49D4" w:rsidP="0029403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hyperlink r:id="rId19" w:history="1">
              <w:r w:rsidR="00294037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Fa2) Are all families like mine?</w:t>
              </w:r>
            </w:hyperlink>
          </w:p>
          <w:p w:rsidR="00290E35" w:rsidRPr="00060FE2" w:rsidRDefault="00290E35" w:rsidP="00290E35">
            <w:pPr>
              <w:pStyle w:val="NormalWeb"/>
              <w:spacing w:before="0" w:beforeAutospacing="0" w:after="30" w:afterAutospacing="0"/>
            </w:pPr>
          </w:p>
        </w:tc>
        <w:tc>
          <w:tcPr>
            <w:tcW w:w="3301" w:type="dxa"/>
          </w:tcPr>
          <w:p w:rsidR="00290E35" w:rsidRPr="008A49D4" w:rsidRDefault="008A49D4" w:rsidP="00290E35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9403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Fa3) Are boys and girls the same?</w:t>
            </w:r>
          </w:p>
          <w:p w:rsidR="00294037" w:rsidRPr="008A49D4" w:rsidRDefault="008A49D4" w:rsidP="00294037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9403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M2) Are we happy all the time?</w:t>
            </w:r>
          </w:p>
          <w:p w:rsidR="00294037" w:rsidRPr="00060FE2" w:rsidRDefault="008A49D4" w:rsidP="00290E35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3434C7" w:rsidTr="003434C7">
        <w:trPr>
          <w:trHeight w:val="432"/>
        </w:trPr>
        <w:tc>
          <w:tcPr>
            <w:tcW w:w="8860" w:type="dxa"/>
            <w:gridSpan w:val="3"/>
          </w:tcPr>
          <w:p w:rsidR="003434C7" w:rsidRPr="003434C7" w:rsidRDefault="003434C7" w:rsidP="003434C7">
            <w:pPr>
              <w:pStyle w:val="NormalWeb"/>
              <w:spacing w:before="0" w:beforeAutospacing="0" w:after="30" w:afterAutospacing="0"/>
              <w:rPr>
                <w:rFonts w:asciiTheme="minorHAnsi" w:hAnsiTheme="minorHAnsi" w:cstheme="minorHAnsi"/>
              </w:rPr>
            </w:pPr>
            <w:r w:rsidRPr="003434C7">
              <w:rPr>
                <w:rFonts w:asciiTheme="minorHAnsi" w:hAnsiTheme="minorHAnsi" w:cstheme="minorHAnsi"/>
                <w:highlight w:val="yellow"/>
              </w:rPr>
              <w:t>Event: Anti-bullying week, Road Safety Week, Children in need</w:t>
            </w:r>
            <w:r w:rsidR="00F80005" w:rsidRPr="00F80005">
              <w:rPr>
                <w:rFonts w:asciiTheme="minorHAnsi" w:hAnsiTheme="minorHAnsi" w:cstheme="minorHAnsi"/>
                <w:highlight w:val="yellow"/>
              </w:rPr>
              <w:t xml:space="preserve">, </w:t>
            </w:r>
            <w:r w:rsidR="00F80005" w:rsidRPr="00F8000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National Computer Security Day – E safety</w:t>
            </w:r>
            <w:r w:rsidRPr="003434C7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3434C7" w:rsidTr="00CE5E5A">
        <w:trPr>
          <w:trHeight w:val="1332"/>
        </w:trPr>
        <w:tc>
          <w:tcPr>
            <w:tcW w:w="2082" w:type="dxa"/>
          </w:tcPr>
          <w:p w:rsidR="003434C7" w:rsidRPr="00060FE2" w:rsidRDefault="003434C7" w:rsidP="003434C7">
            <w:pPr>
              <w:rPr>
                <w:sz w:val="40"/>
              </w:rPr>
            </w:pPr>
            <w:r w:rsidRPr="00060FE2">
              <w:rPr>
                <w:sz w:val="40"/>
              </w:rPr>
              <w:t>Spring 1</w:t>
            </w:r>
          </w:p>
        </w:tc>
        <w:tc>
          <w:tcPr>
            <w:tcW w:w="3477" w:type="dxa"/>
          </w:tcPr>
          <w:p w:rsidR="003434C7" w:rsidRDefault="00D61DB2" w:rsidP="003434C7">
            <w:pPr>
              <w:pStyle w:val="NormalWeb"/>
              <w:spacing w:before="0" w:beforeAutospacing="0" w:after="0" w:afterAutospacing="0"/>
              <w:ind w:right="200"/>
            </w:pPr>
            <w:hyperlink r:id="rId20" w:history="1">
              <w:r w:rsidR="003434C7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Os1) Online strangers [P1]</w:t>
              </w:r>
            </w:hyperlink>
          </w:p>
          <w:p w:rsidR="003434C7" w:rsidRDefault="00D61DB2" w:rsidP="003434C7">
            <w:pPr>
              <w:pStyle w:val="NormalWeb"/>
              <w:spacing w:before="0" w:beforeAutospacing="0" w:after="0" w:afterAutospacing="0"/>
              <w:ind w:right="200"/>
              <w:rPr>
                <w:rStyle w:val="Hyperlink"/>
                <w:rFonts w:ascii="Calibri" w:hAnsi="Calibri" w:cs="Calibri"/>
                <w:color w:val="1155CC"/>
                <w:sz w:val="22"/>
                <w:szCs w:val="22"/>
              </w:rPr>
            </w:pPr>
            <w:hyperlink r:id="rId21" w:history="1">
              <w:r w:rsidR="003434C7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Os2) Sharing Online [P2]</w:t>
              </w:r>
            </w:hyperlink>
          </w:p>
          <w:p w:rsidR="008A49D4" w:rsidRDefault="008A49D4" w:rsidP="003434C7">
            <w:pPr>
              <w:pStyle w:val="NormalWeb"/>
              <w:spacing w:before="0" w:beforeAutospacing="0" w:after="0" w:afterAutospacing="0"/>
              <w:ind w:right="200"/>
              <w:rPr>
                <w:rStyle w:val="Hyperlink"/>
                <w:rFonts w:ascii="Calibri" w:hAnsi="Calibri" w:cs="Calibri"/>
                <w:color w:val="1155CC"/>
                <w:sz w:val="22"/>
                <w:szCs w:val="22"/>
              </w:rPr>
            </w:pPr>
          </w:p>
          <w:p w:rsidR="008A49D4" w:rsidRDefault="008A49D4" w:rsidP="003434C7">
            <w:pPr>
              <w:pStyle w:val="NormalWeb"/>
              <w:spacing w:before="0" w:beforeAutospacing="0" w:after="0" w:afterAutospacing="0"/>
              <w:ind w:right="200"/>
            </w:pPr>
            <w:r>
              <w:rPr>
                <w:rStyle w:val="Hyperlink"/>
                <w:rFonts w:ascii="Calibri" w:hAnsi="Calibri" w:cs="Calibri"/>
                <w:color w:val="1155CC"/>
                <w:sz w:val="22"/>
                <w:szCs w:val="22"/>
              </w:rPr>
              <w:t>Mental Health Week Lesson</w:t>
            </w:r>
          </w:p>
          <w:p w:rsidR="003434C7" w:rsidRPr="00060FE2" w:rsidRDefault="003434C7" w:rsidP="003434C7">
            <w:pPr>
              <w:pStyle w:val="NormalWeb"/>
              <w:spacing w:before="0" w:beforeAutospacing="0" w:after="0" w:afterAutospacing="0"/>
            </w:pPr>
          </w:p>
        </w:tc>
        <w:tc>
          <w:tcPr>
            <w:tcW w:w="3301" w:type="dxa"/>
          </w:tcPr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ind w:left="142" w:right="20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C1) How do we make the world fair?</w:t>
            </w:r>
          </w:p>
          <w:p w:rsidR="003434C7" w:rsidRPr="00060FE2" w:rsidRDefault="008A49D4" w:rsidP="003434C7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hyperlink r:id="rId22" w:history="1">
              <w:r w:rsidR="003434C7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C2) Where do you feel like you belong?</w:t>
              </w:r>
              <w:r w:rsidR="003434C7">
                <w:rPr>
                  <w:rFonts w:ascii="Calibri" w:hAnsi="Calibri" w:cs="Calibri"/>
                  <w:color w:val="000000"/>
                  <w:sz w:val="22"/>
                  <w:szCs w:val="22"/>
                </w:rPr>
                <w:br/>
              </w:r>
            </w:hyperlink>
            <w:r w:rsidR="003434C7" w:rsidRPr="00060FE2">
              <w:t xml:space="preserve"> </w:t>
            </w:r>
          </w:p>
        </w:tc>
      </w:tr>
      <w:tr w:rsidR="003434C7" w:rsidTr="003434C7">
        <w:trPr>
          <w:trHeight w:val="445"/>
        </w:trPr>
        <w:tc>
          <w:tcPr>
            <w:tcW w:w="8860" w:type="dxa"/>
            <w:gridSpan w:val="3"/>
          </w:tcPr>
          <w:p w:rsidR="003434C7" w:rsidRPr="003434C7" w:rsidRDefault="003434C7" w:rsidP="003434C7">
            <w:pPr>
              <w:pStyle w:val="NormalWeb"/>
              <w:spacing w:before="0" w:beforeAutospacing="0" w:after="0" w:afterAutospacing="0"/>
              <w:ind w:left="142" w:right="200"/>
              <w:rPr>
                <w:rFonts w:asciiTheme="minorHAnsi" w:hAnsiTheme="minorHAnsi" w:cstheme="minorHAnsi"/>
              </w:rPr>
            </w:pPr>
            <w:r w:rsidRPr="003434C7">
              <w:rPr>
                <w:rFonts w:asciiTheme="minorHAnsi" w:hAnsiTheme="minorHAnsi" w:cstheme="minorHAnsi"/>
                <w:highlight w:val="yellow"/>
              </w:rPr>
              <w:t>Events: Fire safety talk Jan 2021</w:t>
            </w:r>
            <w:r w:rsidR="004B55C0">
              <w:rPr>
                <w:rFonts w:asciiTheme="minorHAnsi" w:hAnsiTheme="minorHAnsi" w:cstheme="minorHAnsi"/>
              </w:rPr>
              <w:t xml:space="preserve">, </w:t>
            </w:r>
            <w:r w:rsidR="004B55C0" w:rsidRPr="007B3FCE">
              <w:rPr>
                <w:rFonts w:cstheme="minorHAnsi"/>
                <w:highlight w:val="yellow"/>
              </w:rPr>
              <w:t>Safer internet day, Children’s mental health week</w:t>
            </w:r>
          </w:p>
        </w:tc>
      </w:tr>
      <w:tr w:rsidR="003434C7" w:rsidTr="00CE5E5A">
        <w:trPr>
          <w:trHeight w:val="1410"/>
        </w:trPr>
        <w:tc>
          <w:tcPr>
            <w:tcW w:w="2082" w:type="dxa"/>
          </w:tcPr>
          <w:p w:rsidR="003434C7" w:rsidRPr="00060FE2" w:rsidRDefault="003434C7" w:rsidP="003434C7">
            <w:pPr>
              <w:rPr>
                <w:sz w:val="40"/>
              </w:rPr>
            </w:pPr>
            <w:r w:rsidRPr="00060FE2">
              <w:rPr>
                <w:sz w:val="40"/>
              </w:rPr>
              <w:t>Spring 2</w:t>
            </w:r>
          </w:p>
        </w:tc>
        <w:tc>
          <w:tcPr>
            <w:tcW w:w="3477" w:type="dxa"/>
          </w:tcPr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M1) How do I manage my feelings?</w:t>
            </w:r>
          </w:p>
          <w:p w:rsidR="003434C7" w:rsidRPr="00060FE2" w:rsidRDefault="008A49D4" w:rsidP="003434C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301" w:type="dxa"/>
          </w:tcPr>
          <w:p w:rsidR="003434C7" w:rsidRPr="008A49D4" w:rsidRDefault="008A49D4" w:rsidP="003434C7">
            <w:pPr>
              <w:rPr>
                <w:rStyle w:val="Hyperlink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</w:rPr>
              <w:t>C3) How can we help the people around us?</w:t>
            </w:r>
          </w:p>
          <w:p w:rsidR="003434C7" w:rsidRPr="008A49D4" w:rsidRDefault="008A49D4" w:rsidP="003434C7">
            <w:pPr>
              <w:rPr>
                <w:rStyle w:val="Hyperlink"/>
              </w:rPr>
            </w:pP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</w:rPr>
              <w:t>P3) How do I stop getting ill?</w:t>
            </w:r>
          </w:p>
          <w:p w:rsidR="003434C7" w:rsidRPr="00060FE2" w:rsidRDefault="008A49D4" w:rsidP="003434C7">
            <w:pPr>
              <w:rPr>
                <w:sz w:val="24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7B3FCE" w:rsidTr="007B3FCE">
        <w:trPr>
          <w:trHeight w:val="601"/>
        </w:trPr>
        <w:tc>
          <w:tcPr>
            <w:tcW w:w="8860" w:type="dxa"/>
            <w:gridSpan w:val="3"/>
          </w:tcPr>
          <w:p w:rsidR="007B3FCE" w:rsidRDefault="007B3FCE" w:rsidP="004B55C0">
            <w:r w:rsidRPr="007B3FCE">
              <w:rPr>
                <w:rFonts w:cstheme="minorHAnsi"/>
                <w:sz w:val="24"/>
                <w:highlight w:val="yellow"/>
              </w:rPr>
              <w:t xml:space="preserve">Event: </w:t>
            </w:r>
          </w:p>
        </w:tc>
      </w:tr>
      <w:tr w:rsidR="003434C7" w:rsidTr="00CE5E5A">
        <w:trPr>
          <w:trHeight w:val="1332"/>
        </w:trPr>
        <w:tc>
          <w:tcPr>
            <w:tcW w:w="2082" w:type="dxa"/>
          </w:tcPr>
          <w:p w:rsidR="003434C7" w:rsidRPr="00060FE2" w:rsidRDefault="003434C7" w:rsidP="003434C7">
            <w:pPr>
              <w:rPr>
                <w:sz w:val="40"/>
              </w:rPr>
            </w:pPr>
            <w:r w:rsidRPr="00060FE2">
              <w:rPr>
                <w:sz w:val="40"/>
              </w:rPr>
              <w:t>Summer 1</w:t>
            </w:r>
          </w:p>
        </w:tc>
        <w:tc>
          <w:tcPr>
            <w:tcW w:w="3477" w:type="dxa"/>
          </w:tcPr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ind w:left="142" w:right="20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Os3) Friendship Online [S1]</w:t>
            </w:r>
          </w:p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ind w:left="142" w:right="20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Os4) Personal Information [C2]</w:t>
            </w:r>
          </w:p>
          <w:p w:rsidR="003434C7" w:rsidRPr="00060FE2" w:rsidRDefault="008A49D4" w:rsidP="003434C7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fldChar w:fldCharType="end"/>
            </w:r>
          </w:p>
        </w:tc>
        <w:tc>
          <w:tcPr>
            <w:tcW w:w="3301" w:type="dxa"/>
          </w:tcPr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ind w:left="142" w:right="20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Os5) Digital Media [N1]</w:t>
            </w:r>
          </w:p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ind w:left="142" w:right="20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Os6) Verifying content and echo chambers [N3]</w:t>
            </w:r>
          </w:p>
          <w:p w:rsidR="003434C7" w:rsidRPr="00060FE2" w:rsidRDefault="008A49D4" w:rsidP="003434C7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3434C7" w:rsidTr="00CE5E5A">
        <w:trPr>
          <w:trHeight w:val="1410"/>
        </w:trPr>
        <w:tc>
          <w:tcPr>
            <w:tcW w:w="2082" w:type="dxa"/>
          </w:tcPr>
          <w:p w:rsidR="003434C7" w:rsidRPr="00060FE2" w:rsidRDefault="003434C7" w:rsidP="003434C7">
            <w:pPr>
              <w:rPr>
                <w:sz w:val="40"/>
              </w:rPr>
            </w:pPr>
            <w:r w:rsidRPr="00060FE2">
              <w:rPr>
                <w:sz w:val="40"/>
              </w:rPr>
              <w:t>Summer 2</w:t>
            </w:r>
          </w:p>
        </w:tc>
        <w:tc>
          <w:tcPr>
            <w:tcW w:w="3477" w:type="dxa"/>
          </w:tcPr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P1) How do I keep my body healthy?</w:t>
            </w:r>
          </w:p>
          <w:p w:rsidR="003434C7" w:rsidRPr="008A49D4" w:rsidRDefault="008A49D4" w:rsidP="003434C7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Scheme\\LKS2 - Lesson Plans -13th September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3434C7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P2) How do I get a healthy diet?</w:t>
            </w:r>
          </w:p>
          <w:p w:rsidR="003434C7" w:rsidRPr="00060FE2" w:rsidRDefault="008A49D4" w:rsidP="003434C7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301" w:type="dxa"/>
          </w:tcPr>
          <w:p w:rsidR="003434C7" w:rsidRDefault="00D61DB2" w:rsidP="003434C7">
            <w:pPr>
              <w:rPr>
                <w:rStyle w:val="Hyperlink"/>
                <w:rFonts w:ascii="Calibri" w:hAnsi="Calibri" w:cs="Calibri"/>
                <w:color w:val="1155CC"/>
              </w:rPr>
            </w:pPr>
            <w:hyperlink r:id="rId23" w:history="1">
              <w:r w:rsidR="003434C7">
                <w:rPr>
                  <w:rStyle w:val="Hyperlink"/>
                  <w:rFonts w:ascii="Calibri" w:hAnsi="Calibri" w:cs="Calibri"/>
                  <w:color w:val="1155CC"/>
                </w:rPr>
                <w:t>G1) What is a period?</w:t>
              </w:r>
            </w:hyperlink>
          </w:p>
          <w:p w:rsidR="008A49D4" w:rsidRDefault="008A49D4" w:rsidP="003434C7">
            <w:pPr>
              <w:rPr>
                <w:rStyle w:val="Hyperlink"/>
                <w:rFonts w:ascii="Calibri" w:hAnsi="Calibri" w:cs="Calibri"/>
                <w:color w:val="1155CC"/>
              </w:rPr>
            </w:pPr>
          </w:p>
          <w:p w:rsidR="008A49D4" w:rsidRPr="008A49D4" w:rsidRDefault="00D61DB2" w:rsidP="008A49D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  <w:highlight w:val="green"/>
              </w:rPr>
            </w:pPr>
            <w:hyperlink r:id="rId24" w:history="1">
              <w:r w:rsidR="008A49D4" w:rsidRPr="008A49D4">
                <w:rPr>
                  <w:rStyle w:val="Hyperlink"/>
                  <w:rFonts w:ascii="Calibri" w:hAnsi="Calibri" w:cs="Calibri"/>
                  <w:sz w:val="22"/>
                  <w:szCs w:val="22"/>
                  <w:highlight w:val="green"/>
                </w:rPr>
                <w:t>Fa1) Why do some people get married?</w:t>
              </w:r>
            </w:hyperlink>
            <w:r w:rsidR="008A49D4" w:rsidRPr="008A49D4">
              <w:rPr>
                <w:rFonts w:ascii="Calibri" w:hAnsi="Calibri" w:cs="Calibri"/>
                <w:sz w:val="22"/>
                <w:szCs w:val="22"/>
                <w:highlight w:val="green"/>
              </w:rPr>
              <w:t xml:space="preserve"> </w:t>
            </w:r>
          </w:p>
          <w:p w:rsidR="008A49D4" w:rsidRPr="008A49D4" w:rsidRDefault="008A49D4" w:rsidP="008A49D4">
            <w:pPr>
              <w:pStyle w:val="NormalWeb"/>
              <w:spacing w:before="0" w:beforeAutospacing="0" w:after="0" w:afterAutospacing="0"/>
              <w:rPr>
                <w:rStyle w:val="Hyperlink"/>
                <w:highlight w:val="green"/>
              </w:rPr>
            </w:pPr>
            <w:r w:rsidRPr="008A49D4">
              <w:rPr>
                <w:rFonts w:ascii="Calibri" w:hAnsi="Calibri" w:cs="Calibri"/>
                <w:sz w:val="22"/>
                <w:szCs w:val="22"/>
                <w:highlight w:val="green"/>
              </w:rPr>
              <w:fldChar w:fldCharType="begin"/>
            </w:r>
            <w:r w:rsidRPr="008A49D4">
              <w:rPr>
                <w:rFonts w:ascii="Calibri" w:hAnsi="Calibri" w:cs="Calibri"/>
                <w:sz w:val="22"/>
                <w:szCs w:val="22"/>
                <w:highlight w:val="green"/>
              </w:rPr>
              <w:instrText xml:space="preserve"> HYPERLINK "https://docs.google.com/document/d/1V9Zl6eiT2EEqFLoja0S0vzADxZun9upgn8XrLRsE1WQ/edit" \l "bookmark=kix.t1x0mkv8oyzt" </w:instrText>
            </w:r>
            <w:r w:rsidRPr="008A49D4">
              <w:rPr>
                <w:rFonts w:ascii="Calibri" w:hAnsi="Calibri" w:cs="Calibri"/>
                <w:sz w:val="22"/>
                <w:szCs w:val="22"/>
                <w:highlight w:val="green"/>
              </w:rPr>
              <w:fldChar w:fldCharType="separate"/>
            </w:r>
            <w:r w:rsidRPr="008A49D4">
              <w:rPr>
                <w:rStyle w:val="Hyperlink"/>
                <w:rFonts w:ascii="Calibri" w:hAnsi="Calibri" w:cs="Calibri"/>
                <w:sz w:val="22"/>
                <w:szCs w:val="22"/>
                <w:highlight w:val="green"/>
              </w:rPr>
              <w:t>Os1) Control and consent [S1]</w:t>
            </w:r>
          </w:p>
          <w:p w:rsidR="008A49D4" w:rsidRDefault="008A49D4" w:rsidP="008A49D4">
            <w:pPr>
              <w:pStyle w:val="NormalWeb"/>
              <w:spacing w:before="0" w:beforeAutospacing="0" w:after="0" w:afterAutospacing="0"/>
              <w:rPr>
                <w:rStyle w:val="Hyperlink"/>
                <w:rFonts w:ascii="Calibri" w:hAnsi="Calibri" w:cs="Calibri"/>
                <w:color w:val="1155CC"/>
                <w:sz w:val="22"/>
                <w:szCs w:val="22"/>
              </w:rPr>
            </w:pPr>
            <w:r w:rsidRPr="008A49D4">
              <w:rPr>
                <w:rFonts w:ascii="Calibri" w:hAnsi="Calibri" w:cs="Calibri"/>
                <w:sz w:val="22"/>
                <w:szCs w:val="22"/>
                <w:highlight w:val="green"/>
              </w:rPr>
              <w:fldChar w:fldCharType="end"/>
            </w:r>
            <w:hyperlink r:id="rId25" w:anchor="bookmark=kix.c3o1va8hcc5g" w:history="1">
              <w:r w:rsidRPr="008A49D4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  <w:highlight w:val="green"/>
                </w:rPr>
                <w:t>Os2) Protecting our identity [P1]</w:t>
              </w:r>
            </w:hyperlink>
          </w:p>
          <w:p w:rsidR="008A49D4" w:rsidRDefault="008A49D4" w:rsidP="008A49D4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t>– Moved From Y5/6 Due to amount of objectives in 5/6</w:t>
            </w:r>
          </w:p>
          <w:p w:rsidR="008A49D4" w:rsidRDefault="008A49D4" w:rsidP="008A49D4">
            <w:pPr>
              <w:pStyle w:val="NormalWeb"/>
              <w:spacing w:before="0" w:beforeAutospacing="0" w:after="0" w:afterAutospacing="0"/>
            </w:pPr>
          </w:p>
          <w:p w:rsidR="008A49D4" w:rsidRPr="00060FE2" w:rsidRDefault="008A49D4" w:rsidP="003434C7">
            <w:pPr>
              <w:rPr>
                <w:sz w:val="24"/>
              </w:rPr>
            </w:pPr>
          </w:p>
        </w:tc>
      </w:tr>
    </w:tbl>
    <w:p w:rsidR="00290E35" w:rsidRDefault="00290E35" w:rsidP="00290E35"/>
    <w:p w:rsidR="00290E35" w:rsidRDefault="00290E35">
      <w:pPr>
        <w:rPr>
          <w:sz w:val="24"/>
        </w:rPr>
      </w:pPr>
    </w:p>
    <w:p w:rsidR="008A49D4" w:rsidRDefault="008A49D4">
      <w:pPr>
        <w:rPr>
          <w:sz w:val="24"/>
        </w:rPr>
      </w:pPr>
    </w:p>
    <w:tbl>
      <w:tblPr>
        <w:tblStyle w:val="TableGrid"/>
        <w:tblW w:w="9179" w:type="dxa"/>
        <w:tblLook w:val="04A0" w:firstRow="1" w:lastRow="0" w:firstColumn="1" w:lastColumn="0" w:noHBand="0" w:noVBand="1"/>
      </w:tblPr>
      <w:tblGrid>
        <w:gridCol w:w="2157"/>
        <w:gridCol w:w="3602"/>
        <w:gridCol w:w="3420"/>
      </w:tblGrid>
      <w:tr w:rsidR="00290E35" w:rsidTr="00C047DD">
        <w:trPr>
          <w:trHeight w:val="699"/>
        </w:trPr>
        <w:tc>
          <w:tcPr>
            <w:tcW w:w="2157" w:type="dxa"/>
          </w:tcPr>
          <w:p w:rsidR="00290E35" w:rsidRPr="00060FE2" w:rsidRDefault="00290E35" w:rsidP="00CE5E5A">
            <w:pPr>
              <w:jc w:val="center"/>
              <w:rPr>
                <w:sz w:val="44"/>
              </w:rPr>
            </w:pPr>
          </w:p>
        </w:tc>
        <w:tc>
          <w:tcPr>
            <w:tcW w:w="3602" w:type="dxa"/>
          </w:tcPr>
          <w:p w:rsidR="00290E35" w:rsidRPr="00060FE2" w:rsidRDefault="00290E35" w:rsidP="00CE5E5A">
            <w:pPr>
              <w:jc w:val="center"/>
              <w:rPr>
                <w:sz w:val="44"/>
              </w:rPr>
            </w:pPr>
            <w:r>
              <w:rPr>
                <w:sz w:val="44"/>
              </w:rPr>
              <w:t>Y5</w:t>
            </w:r>
          </w:p>
        </w:tc>
        <w:tc>
          <w:tcPr>
            <w:tcW w:w="3420" w:type="dxa"/>
          </w:tcPr>
          <w:p w:rsidR="00290E35" w:rsidRPr="00060FE2" w:rsidRDefault="00290E35" w:rsidP="00CE5E5A">
            <w:pPr>
              <w:jc w:val="center"/>
              <w:rPr>
                <w:sz w:val="44"/>
              </w:rPr>
            </w:pPr>
            <w:r>
              <w:rPr>
                <w:sz w:val="44"/>
              </w:rPr>
              <w:t>Y6</w:t>
            </w:r>
          </w:p>
        </w:tc>
      </w:tr>
      <w:tr w:rsidR="00290E35" w:rsidTr="00C047DD">
        <w:trPr>
          <w:trHeight w:val="1332"/>
        </w:trPr>
        <w:tc>
          <w:tcPr>
            <w:tcW w:w="2157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Autumn 1</w:t>
            </w:r>
          </w:p>
        </w:tc>
        <w:tc>
          <w:tcPr>
            <w:tcW w:w="3602" w:type="dxa"/>
          </w:tcPr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Fa2) Are families ever perfect?</w:t>
            </w:r>
          </w:p>
          <w:p w:rsidR="002F57BE" w:rsidRPr="008A49D4" w:rsidRDefault="008A49D4" w:rsidP="002F57BE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F57BE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G1) How will my body change as I get older?</w:t>
            </w:r>
          </w:p>
          <w:p w:rsidR="002F57BE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F57BE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G2) How will my feelings change as I get older?</w:t>
            </w:r>
          </w:p>
          <w:p w:rsidR="00290E35" w:rsidRPr="00060FE2" w:rsidRDefault="008A49D4" w:rsidP="00CE5E5A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fldChar w:fldCharType="end"/>
            </w:r>
          </w:p>
        </w:tc>
        <w:tc>
          <w:tcPr>
            <w:tcW w:w="3420" w:type="dxa"/>
          </w:tcPr>
          <w:p w:rsidR="002F57BE" w:rsidRPr="00AF35C4" w:rsidRDefault="00AF35C4" w:rsidP="002F57BE">
            <w:pPr>
              <w:pStyle w:val="NormalWeb"/>
              <w:spacing w:before="0" w:beforeAutospacing="0" w:after="3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F57BE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P1) Is there such a thing as the perfect body?</w:t>
            </w:r>
          </w:p>
          <w:p w:rsidR="00BD7788" w:rsidRPr="00AF35C4" w:rsidRDefault="00AF35C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P2) How can I stay fit and healthy?</w:t>
            </w:r>
          </w:p>
          <w:p w:rsidR="00BD7788" w:rsidRDefault="00AF35C4" w:rsidP="00BD7788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hyperlink r:id="rId26" w:history="1">
              <w:r w:rsidR="00BD7788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P3) Can I avoid getting ill?</w:t>
              </w:r>
            </w:hyperlink>
          </w:p>
          <w:p w:rsidR="00290E35" w:rsidRPr="00060FE2" w:rsidRDefault="00290E35" w:rsidP="006A1D00">
            <w:pPr>
              <w:pStyle w:val="NormalWeb"/>
              <w:spacing w:before="0" w:beforeAutospacing="0" w:after="0" w:afterAutospacing="0"/>
            </w:pPr>
          </w:p>
        </w:tc>
      </w:tr>
      <w:tr w:rsidR="003434C7" w:rsidTr="003434C7">
        <w:trPr>
          <w:trHeight w:val="491"/>
        </w:trPr>
        <w:tc>
          <w:tcPr>
            <w:tcW w:w="9179" w:type="dxa"/>
            <w:gridSpan w:val="3"/>
          </w:tcPr>
          <w:p w:rsidR="003434C7" w:rsidRDefault="003434C7" w:rsidP="002F57BE">
            <w:pPr>
              <w:pStyle w:val="NormalWeb"/>
              <w:spacing w:before="0" w:beforeAutospacing="0" w:after="30" w:afterAutospacing="0"/>
            </w:pPr>
            <w:r w:rsidRPr="003434C7">
              <w:rPr>
                <w:rFonts w:asciiTheme="minorHAnsi" w:hAnsiTheme="minorHAnsi" w:cstheme="minorHAnsi"/>
                <w:highlight w:val="yellow"/>
              </w:rPr>
              <w:t>Event: Mental Health Day, Black History Month</w:t>
            </w:r>
          </w:p>
        </w:tc>
      </w:tr>
      <w:tr w:rsidR="00290E35" w:rsidTr="00C047DD">
        <w:trPr>
          <w:trHeight w:val="1410"/>
        </w:trPr>
        <w:tc>
          <w:tcPr>
            <w:tcW w:w="2157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Autumn 2</w:t>
            </w:r>
          </w:p>
        </w:tc>
        <w:tc>
          <w:tcPr>
            <w:tcW w:w="3602" w:type="dxa"/>
          </w:tcPr>
          <w:p w:rsidR="002F57BE" w:rsidRPr="008A49D4" w:rsidRDefault="008A49D4" w:rsidP="002F57BE">
            <w:pPr>
              <w:pStyle w:val="NormalWeb"/>
              <w:spacing w:before="0" w:beforeAutospacing="0" w:after="0" w:afterAutospacing="0"/>
              <w:rPr>
                <w:rStyle w:val="Hyperlink"/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2F57BE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M1) Does everybody have the same feelings?</w:t>
            </w:r>
          </w:p>
          <w:p w:rsidR="00BD54DF" w:rsidRPr="008A49D4" w:rsidRDefault="008A49D4" w:rsidP="00BD54DF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54DF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M2) Should we be happy all the time?</w:t>
            </w:r>
          </w:p>
          <w:p w:rsidR="00BD7788" w:rsidRPr="00060FE2" w:rsidRDefault="008A49D4" w:rsidP="002F57BE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hyperlink r:id="rId27" w:history="1">
              <w:r w:rsidRPr="008A49D4">
                <w:rPr>
                  <w:rStyle w:val="Hyperlink"/>
                </w:rPr>
                <w:t xml:space="preserve"> </w:t>
              </w:r>
              <w:r w:rsidRPr="008A49D4">
                <w:rPr>
                  <w:rStyle w:val="Hyperlink"/>
                  <w:rFonts w:ascii="Calibri" w:hAnsi="Calibri" w:cs="Calibri"/>
                  <w:sz w:val="22"/>
                  <w:szCs w:val="22"/>
                </w:rPr>
                <w:t>Fr1) What makes a close friend?</w:t>
              </w:r>
            </w:hyperlink>
          </w:p>
        </w:tc>
        <w:tc>
          <w:tcPr>
            <w:tcW w:w="3420" w:type="dxa"/>
          </w:tcPr>
          <w:p w:rsidR="006A1D00" w:rsidRPr="00AF35C4" w:rsidRDefault="00AF35C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6A1D00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P4) Why do some people take drugs?</w:t>
            </w:r>
          </w:p>
          <w:p w:rsidR="00BD7788" w:rsidRPr="00AF35C4" w:rsidRDefault="00AF35C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P5) Where should I get my health information?</w:t>
            </w:r>
          </w:p>
          <w:p w:rsidR="00AF35C4" w:rsidRPr="00AF35C4" w:rsidRDefault="00AF35C4" w:rsidP="00AF35C4">
            <w:pPr>
              <w:rPr>
                <w:rStyle w:val="Hyperlink"/>
              </w:rPr>
            </w:pP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</w:rPr>
              <w:fldChar w:fldCharType="separate"/>
            </w:r>
            <w:r w:rsidRPr="00AF35C4">
              <w:rPr>
                <w:rStyle w:val="Hyperlink"/>
                <w:rFonts w:ascii="Calibri" w:hAnsi="Calibri" w:cs="Calibri"/>
              </w:rPr>
              <w:t>Fa3) Is there such a thing as a ‘normal’ family?</w:t>
            </w:r>
          </w:p>
          <w:p w:rsidR="00290E35" w:rsidRPr="00060FE2" w:rsidRDefault="00AF35C4" w:rsidP="00CE5E5A">
            <w:pPr>
              <w:pStyle w:val="NormalWeb"/>
              <w:spacing w:before="0" w:beforeAutospacing="0" w:after="30" w:afterAutospacing="0"/>
            </w:pPr>
            <w:r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3434C7" w:rsidTr="003434C7">
        <w:trPr>
          <w:trHeight w:val="405"/>
        </w:trPr>
        <w:tc>
          <w:tcPr>
            <w:tcW w:w="9179" w:type="dxa"/>
            <w:gridSpan w:val="3"/>
          </w:tcPr>
          <w:p w:rsidR="003434C7" w:rsidRDefault="003434C7" w:rsidP="006A1D00">
            <w:pPr>
              <w:pStyle w:val="NormalWeb"/>
              <w:spacing w:before="0" w:beforeAutospacing="0" w:after="0" w:afterAutospacing="0"/>
            </w:pPr>
            <w:r w:rsidRPr="003434C7">
              <w:rPr>
                <w:rFonts w:asciiTheme="minorHAnsi" w:hAnsiTheme="minorHAnsi" w:cstheme="minorHAnsi"/>
                <w:highlight w:val="yellow"/>
              </w:rPr>
              <w:t>Event: Anti-bullying week, Road Safety Week, Children in need</w:t>
            </w:r>
            <w:r w:rsidR="00F80005" w:rsidRPr="00F80005">
              <w:rPr>
                <w:rFonts w:asciiTheme="minorHAnsi" w:hAnsiTheme="minorHAnsi" w:cstheme="minorHAnsi"/>
                <w:highlight w:val="yellow"/>
              </w:rPr>
              <w:t xml:space="preserve">, </w:t>
            </w:r>
            <w:r w:rsidR="00F80005" w:rsidRPr="00F8000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National Computer Security Day – E safety</w:t>
            </w:r>
          </w:p>
        </w:tc>
      </w:tr>
      <w:tr w:rsidR="00290E35" w:rsidTr="00C047DD">
        <w:trPr>
          <w:trHeight w:val="1332"/>
        </w:trPr>
        <w:tc>
          <w:tcPr>
            <w:tcW w:w="2157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Spring 1</w:t>
            </w:r>
          </w:p>
        </w:tc>
        <w:tc>
          <w:tcPr>
            <w:tcW w:w="3602" w:type="dxa"/>
          </w:tcPr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C1) What is prejudice?</w:t>
            </w:r>
          </w:p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C2) What is the history of prejudice?</w:t>
            </w:r>
          </w:p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C3) What should I do if I encounter prejudice?</w:t>
            </w:r>
          </w:p>
          <w:p w:rsidR="00290E35" w:rsidRPr="00060FE2" w:rsidRDefault="008A49D4" w:rsidP="00CE5E5A">
            <w:pPr>
              <w:rPr>
                <w:sz w:val="24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fldChar w:fldCharType="end"/>
            </w:r>
          </w:p>
        </w:tc>
        <w:tc>
          <w:tcPr>
            <w:tcW w:w="3420" w:type="dxa"/>
          </w:tcPr>
          <w:p w:rsidR="00BD54DF" w:rsidRPr="00AF35C4" w:rsidRDefault="00AF35C4" w:rsidP="00BD54DF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54DF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Os6) Bias [N2]</w:t>
            </w:r>
          </w:p>
          <w:p w:rsidR="00BD54DF" w:rsidRPr="00AF35C4" w:rsidRDefault="00AF35C4" w:rsidP="00BD54DF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54DF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Os7) Echo Chambers [N5]</w:t>
            </w:r>
          </w:p>
          <w:p w:rsidR="00BD54DF" w:rsidRPr="00AF35C4" w:rsidRDefault="00AF35C4" w:rsidP="00BD54DF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54DF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Os8) Does the internet make us happy? [L1]</w:t>
            </w:r>
          </w:p>
          <w:p w:rsidR="00290E35" w:rsidRPr="00060FE2" w:rsidRDefault="00AF35C4" w:rsidP="00CE5E5A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7B3FCE" w:rsidTr="007B3FCE">
        <w:trPr>
          <w:trHeight w:val="742"/>
        </w:trPr>
        <w:tc>
          <w:tcPr>
            <w:tcW w:w="9179" w:type="dxa"/>
            <w:gridSpan w:val="3"/>
          </w:tcPr>
          <w:p w:rsidR="007B3FCE" w:rsidRDefault="007B3FCE" w:rsidP="00BD54DF">
            <w:pPr>
              <w:pStyle w:val="NormalWeb"/>
              <w:spacing w:before="0" w:beforeAutospacing="0" w:after="0" w:afterAutospacing="0"/>
            </w:pPr>
            <w:r w:rsidRPr="007B3FCE">
              <w:rPr>
                <w:rFonts w:asciiTheme="minorHAnsi" w:hAnsiTheme="minorHAnsi" w:cstheme="minorHAnsi"/>
                <w:highlight w:val="yellow"/>
              </w:rPr>
              <w:t>Event: Safer internet day, Children’s mental health week</w:t>
            </w:r>
          </w:p>
        </w:tc>
      </w:tr>
      <w:tr w:rsidR="00290E35" w:rsidTr="00C047DD">
        <w:trPr>
          <w:trHeight w:val="1410"/>
        </w:trPr>
        <w:tc>
          <w:tcPr>
            <w:tcW w:w="2157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Spring 2</w:t>
            </w:r>
          </w:p>
        </w:tc>
        <w:tc>
          <w:tcPr>
            <w:tcW w:w="3602" w:type="dxa"/>
          </w:tcPr>
          <w:p w:rsidR="00BD54DF" w:rsidRPr="008A49D4" w:rsidRDefault="008A49D4" w:rsidP="00BD54DF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54DF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M3) Why do we argue?</w:t>
            </w:r>
          </w:p>
          <w:p w:rsidR="00BD54DF" w:rsidRPr="008A49D4" w:rsidRDefault="008A49D4" w:rsidP="00BD54DF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54DF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M4) Who am I?</w:t>
            </w:r>
          </w:p>
          <w:p w:rsidR="00BD7788" w:rsidRDefault="008A49D4" w:rsidP="00BD7788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hyperlink r:id="rId28" w:history="1">
              <w:r w:rsidR="00BD7788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Sx1) How do plants and animals reproduce?</w:t>
              </w:r>
            </w:hyperlink>
            <w:r w:rsidR="00BD778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r w:rsidR="00BD778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Taught through science)</w:t>
            </w:r>
          </w:p>
          <w:p w:rsidR="00290E35" w:rsidRPr="00060FE2" w:rsidRDefault="00BD7788" w:rsidP="00BD7788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N.B.</w:t>
            </w: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 xml:space="preserve"> does not include sexual intercourse)</w:t>
            </w:r>
          </w:p>
        </w:tc>
        <w:tc>
          <w:tcPr>
            <w:tcW w:w="3420" w:type="dxa"/>
          </w:tcPr>
          <w:p w:rsidR="006A1D00" w:rsidRDefault="00D61DB2" w:rsidP="006A1D00">
            <w:pPr>
              <w:pStyle w:val="NormalWeb"/>
              <w:spacing w:before="0" w:beforeAutospacing="0" w:after="0" w:afterAutospacing="0"/>
            </w:pPr>
            <w:hyperlink r:id="rId29" w:history="1">
              <w:r w:rsidR="006A1D00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Fr5) What are stereotypes?</w:t>
              </w:r>
            </w:hyperlink>
          </w:p>
          <w:p w:rsidR="006A1D00" w:rsidRPr="00AF35C4" w:rsidRDefault="00AF35C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F91628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Fr6) How do I accept my friends for who they are?</w:t>
            </w:r>
          </w:p>
          <w:p w:rsidR="00AF35C4" w:rsidRPr="00AF35C4" w:rsidRDefault="00AF35C4" w:rsidP="00AF35C4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C4) How can I be a great citizen?</w:t>
            </w:r>
          </w:p>
          <w:p w:rsidR="00AF35C4" w:rsidRPr="00AF35C4" w:rsidRDefault="00AF35C4" w:rsidP="00AF35C4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C5a) Why is money important?</w:t>
            </w:r>
          </w:p>
          <w:p w:rsidR="006A1D00" w:rsidRPr="00060FE2" w:rsidRDefault="00AF35C4" w:rsidP="00AF35C4">
            <w:pPr>
              <w:rPr>
                <w:sz w:val="24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290E35" w:rsidTr="00C047DD">
        <w:trPr>
          <w:trHeight w:val="1332"/>
        </w:trPr>
        <w:tc>
          <w:tcPr>
            <w:tcW w:w="2157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Summer 1</w:t>
            </w:r>
          </w:p>
        </w:tc>
        <w:tc>
          <w:tcPr>
            <w:tcW w:w="3602" w:type="dxa"/>
          </w:tcPr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Os3) Meeting strangers online [P4]</w:t>
            </w:r>
          </w:p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Os4) Personal Information, terms and conditions [C2]</w:t>
            </w:r>
          </w:p>
          <w:p w:rsidR="00BD7788" w:rsidRPr="008A49D4" w:rsidRDefault="008A49D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 xml:space="preserve">Os5) Analysing Digital Media [N1] </w:t>
            </w:r>
          </w:p>
          <w:p w:rsidR="00290E35" w:rsidRPr="00060FE2" w:rsidRDefault="008A49D4" w:rsidP="002F57BE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20" w:type="dxa"/>
          </w:tcPr>
          <w:p w:rsidR="006A1D00" w:rsidRPr="00AF35C4" w:rsidRDefault="00AF35C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6A1D00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C5b) How should I spend my money?</w:t>
            </w:r>
          </w:p>
          <w:p w:rsidR="006A1D00" w:rsidRPr="00AF35C4" w:rsidRDefault="00AF35C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6A1D00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C6) What makes us feel like we belong?</w:t>
            </w:r>
          </w:p>
          <w:p w:rsidR="006A1D00" w:rsidRPr="00AF35C4" w:rsidRDefault="00AF35C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6A1D00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C7) What does it mean to be British?</w:t>
            </w:r>
          </w:p>
          <w:p w:rsidR="00290E35" w:rsidRPr="00060FE2" w:rsidRDefault="00AF35C4" w:rsidP="00CE5E5A">
            <w:pPr>
              <w:pStyle w:val="NormalWeb"/>
              <w:spacing w:before="0" w:beforeAutospacing="0" w:after="3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290E35" w:rsidTr="00C047DD">
        <w:trPr>
          <w:trHeight w:val="1410"/>
        </w:trPr>
        <w:tc>
          <w:tcPr>
            <w:tcW w:w="2157" w:type="dxa"/>
          </w:tcPr>
          <w:p w:rsidR="00290E35" w:rsidRPr="00060FE2" w:rsidRDefault="00290E35" w:rsidP="00CE5E5A">
            <w:pPr>
              <w:rPr>
                <w:sz w:val="40"/>
              </w:rPr>
            </w:pPr>
            <w:r w:rsidRPr="00060FE2">
              <w:rPr>
                <w:sz w:val="40"/>
              </w:rPr>
              <w:t>Summer 2</w:t>
            </w:r>
          </w:p>
        </w:tc>
        <w:tc>
          <w:tcPr>
            <w:tcW w:w="3602" w:type="dxa"/>
          </w:tcPr>
          <w:p w:rsidR="002F57BE" w:rsidRDefault="00D61DB2" w:rsidP="002F57BE">
            <w:pPr>
              <w:pStyle w:val="NormalWeb"/>
              <w:spacing w:before="0" w:beforeAutospacing="0" w:after="0" w:afterAutospacing="0"/>
            </w:pPr>
            <w:hyperlink r:id="rId30" w:anchor="bookmark=kix.35zhvoa7xufl" w:history="1">
              <w:r w:rsidR="002F57BE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 xml:space="preserve"> </w:t>
              </w:r>
            </w:hyperlink>
            <w:hyperlink r:id="rId31" w:history="1">
              <w:r w:rsidR="002F57BE">
                <w:rPr>
                  <w:rStyle w:val="Hyperlink"/>
                  <w:rFonts w:ascii="Calibri" w:hAnsi="Calibri" w:cs="Calibri"/>
                  <w:color w:val="1155CC"/>
                  <w:sz w:val="22"/>
                  <w:szCs w:val="22"/>
                </w:rPr>
                <w:t>Fr2) Can we be different and still be friends?</w:t>
              </w:r>
            </w:hyperlink>
          </w:p>
          <w:p w:rsidR="006A1D00" w:rsidRPr="008A49D4" w:rsidRDefault="008A49D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6A1D00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Fr3) Should friends tell us what to do?</w:t>
            </w:r>
          </w:p>
          <w:p w:rsidR="006A1D00" w:rsidRPr="008A49D4" w:rsidRDefault="008A49D4" w:rsidP="006A1D00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6A1D00" w:rsidRPr="008A49D4">
              <w:rPr>
                <w:rStyle w:val="Hyperlink"/>
                <w:rFonts w:ascii="Calibri" w:hAnsi="Calibri" w:cs="Calibri"/>
                <w:sz w:val="22"/>
                <w:szCs w:val="22"/>
              </w:rPr>
              <w:t>Fr4) Why are some people unkind?</w:t>
            </w:r>
          </w:p>
          <w:p w:rsidR="00290E35" w:rsidRPr="00060FE2" w:rsidRDefault="008A49D4" w:rsidP="006A1D00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20" w:type="dxa"/>
          </w:tcPr>
          <w:p w:rsidR="00BD7788" w:rsidRPr="00AF35C4" w:rsidRDefault="00AF35C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G3) How will I stay clean during puberty?</w:t>
            </w:r>
          </w:p>
          <w:p w:rsidR="00BD7788" w:rsidRPr="00AF35C4" w:rsidRDefault="00AF35C4" w:rsidP="00BD7788">
            <w:pPr>
              <w:pStyle w:val="NormalWeb"/>
              <w:spacing w:before="0" w:beforeAutospacing="0" w:after="0" w:afterAutospacing="0"/>
              <w:rPr>
                <w:rStyle w:val="Hyperlink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fldChar w:fldCharType="begin"/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HYPERLINK "\\\\lja-fps\\staffshared$\\TEACHING 2022-2023\\CURRICULUM\\RSHE\\RSE Sheffield Scheme\\UKS2 - Lesson Plans 12th June 2021.pdf" </w:instrText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BD7788" w:rsidRPr="00AF35C4">
              <w:rPr>
                <w:rStyle w:val="Hyperlink"/>
                <w:rFonts w:ascii="Calibri" w:hAnsi="Calibri" w:cs="Calibri"/>
                <w:sz w:val="22"/>
                <w:szCs w:val="22"/>
              </w:rPr>
              <w:t>G4) What is Menstruation?</w:t>
            </w:r>
          </w:p>
          <w:p w:rsidR="00AF35C4" w:rsidRDefault="00AF35C4" w:rsidP="00CE5E5A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fldChar w:fldCharType="end"/>
            </w:r>
            <w:hyperlink r:id="rId32" w:history="1">
              <w:r w:rsidRPr="00AF35C4">
                <w:rPr>
                  <w:rStyle w:val="Hyperlink"/>
                  <w:rFonts w:ascii="Calibri" w:eastAsia="Times New Roman" w:hAnsi="Calibri" w:cs="Calibri"/>
                  <w:lang w:eastAsia="en-GB"/>
                </w:rPr>
                <w:t>P6) How do I save a life?</w:t>
              </w:r>
            </w:hyperlink>
          </w:p>
          <w:p w:rsidR="00290E35" w:rsidRPr="00060FE2" w:rsidRDefault="00D61DB2" w:rsidP="00CE5E5A">
            <w:pPr>
              <w:rPr>
                <w:sz w:val="24"/>
              </w:rPr>
            </w:pPr>
            <w:hyperlink r:id="rId33" w:history="1">
              <w:r w:rsidR="00BD7788" w:rsidRPr="00AF35C4">
                <w:rPr>
                  <w:rStyle w:val="Hyperlink"/>
                  <w:rFonts w:ascii="Calibri" w:hAnsi="Calibri" w:cs="Calibri"/>
                </w:rPr>
                <w:t xml:space="preserve">Sx2) </w:t>
              </w:r>
              <w:r w:rsidR="00BD7788" w:rsidRPr="00AF35C4">
                <w:rPr>
                  <w:rStyle w:val="Hyperlink"/>
                  <w:rFonts w:ascii="Calibri" w:hAnsi="Calibri" w:cs="Calibri"/>
                  <w:b/>
                  <w:bCs/>
                </w:rPr>
                <w:t xml:space="preserve">Optional </w:t>
              </w:r>
              <w:r w:rsidR="00BD7788" w:rsidRPr="00AF35C4">
                <w:rPr>
                  <w:rStyle w:val="Hyperlink"/>
                  <w:rFonts w:ascii="Calibri" w:hAnsi="Calibri" w:cs="Calibri"/>
                </w:rPr>
                <w:t>lesson on sexual reproduction</w:t>
              </w:r>
            </w:hyperlink>
            <w:r w:rsidR="00BD7788">
              <w:rPr>
                <w:rFonts w:ascii="Calibri" w:hAnsi="Calibri" w:cs="Calibri"/>
                <w:color w:val="1155CC"/>
              </w:rPr>
              <w:t xml:space="preserve"> </w:t>
            </w:r>
            <w:r w:rsidR="00BD7788">
              <w:rPr>
                <w:rFonts w:ascii="Calibri" w:hAnsi="Calibri" w:cs="Calibri"/>
                <w:i/>
                <w:iCs/>
                <w:color w:val="000000"/>
              </w:rPr>
              <w:t>(</w:t>
            </w:r>
            <w:r w:rsidR="00BD7788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N.B. </w:t>
            </w:r>
            <w:r w:rsidR="00BD7788">
              <w:rPr>
                <w:rFonts w:ascii="Calibri" w:hAnsi="Calibri" w:cs="Calibri"/>
                <w:i/>
                <w:iCs/>
                <w:color w:val="000000"/>
              </w:rPr>
              <w:t>Not statutory)</w:t>
            </w:r>
          </w:p>
        </w:tc>
      </w:tr>
    </w:tbl>
    <w:p w:rsidR="00290E35" w:rsidRDefault="00290E35" w:rsidP="00290E35"/>
    <w:p w:rsidR="00290E35" w:rsidRDefault="00290E35"/>
    <w:sectPr w:rsidR="00290E35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9D4" w:rsidRDefault="008A49D4" w:rsidP="004B154A">
      <w:pPr>
        <w:spacing w:after="0" w:line="240" w:lineRule="auto"/>
      </w:pPr>
      <w:r>
        <w:separator/>
      </w:r>
    </w:p>
  </w:endnote>
  <w:endnote w:type="continuationSeparator" w:id="0">
    <w:p w:rsidR="008A49D4" w:rsidRDefault="008A49D4" w:rsidP="004B1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9D4" w:rsidRDefault="008A49D4" w:rsidP="004B154A">
      <w:pPr>
        <w:spacing w:after="0" w:line="240" w:lineRule="auto"/>
      </w:pPr>
      <w:r>
        <w:separator/>
      </w:r>
    </w:p>
  </w:footnote>
  <w:footnote w:type="continuationSeparator" w:id="0">
    <w:p w:rsidR="008A49D4" w:rsidRDefault="008A49D4" w:rsidP="004B1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9D4" w:rsidRPr="004B154A" w:rsidRDefault="008A49D4" w:rsidP="004B154A">
    <w:pPr>
      <w:pStyle w:val="Header"/>
      <w:jc w:val="center"/>
      <w:rPr>
        <w:b/>
        <w:sz w:val="32"/>
        <w:u w:val="single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B5FB61B" wp14:editId="71D9F15D">
          <wp:simplePos x="0" y="0"/>
          <wp:positionH relativeFrom="leftMargin">
            <wp:posOffset>1152338</wp:posOffset>
          </wp:positionH>
          <wp:positionV relativeFrom="paragraph">
            <wp:posOffset>-296657</wp:posOffset>
          </wp:positionV>
          <wp:extent cx="667265" cy="66726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ET Log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265" cy="66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8985D8E" wp14:editId="5849BA18">
          <wp:simplePos x="0" y="0"/>
          <wp:positionH relativeFrom="leftMargin">
            <wp:posOffset>5701553</wp:posOffset>
          </wp:positionH>
          <wp:positionV relativeFrom="paragraph">
            <wp:posOffset>-301850</wp:posOffset>
          </wp:positionV>
          <wp:extent cx="667265" cy="6672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ET Log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265" cy="66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154A">
      <w:rPr>
        <w:b/>
        <w:sz w:val="32"/>
        <w:u w:val="single"/>
        <w:lang w:val="en-US"/>
      </w:rPr>
      <w:t xml:space="preserve">RSHE </w:t>
    </w:r>
    <w:r>
      <w:rPr>
        <w:b/>
        <w:sz w:val="32"/>
        <w:u w:val="single"/>
        <w:lang w:val="en-US"/>
      </w:rPr>
      <w:t xml:space="preserve">LJA </w:t>
    </w:r>
    <w:r w:rsidRPr="004B154A">
      <w:rPr>
        <w:b/>
        <w:sz w:val="32"/>
        <w:u w:val="single"/>
        <w:lang w:val="en-US"/>
      </w:rPr>
      <w:t xml:space="preserve">Long Term plan </w:t>
    </w:r>
    <w:r>
      <w:rPr>
        <w:b/>
        <w:sz w:val="32"/>
        <w:u w:val="single"/>
        <w:lang w:val="en-US"/>
      </w:rPr>
      <w:t xml:space="preserve">Revised Feb 2023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FE2"/>
    <w:rsid w:val="00060A79"/>
    <w:rsid w:val="00060FE2"/>
    <w:rsid w:val="00097F5E"/>
    <w:rsid w:val="00290E35"/>
    <w:rsid w:val="00294037"/>
    <w:rsid w:val="002F57BE"/>
    <w:rsid w:val="003434C7"/>
    <w:rsid w:val="00384EBA"/>
    <w:rsid w:val="003F3AD5"/>
    <w:rsid w:val="004B154A"/>
    <w:rsid w:val="004B55C0"/>
    <w:rsid w:val="0060602D"/>
    <w:rsid w:val="00631D5E"/>
    <w:rsid w:val="00645B55"/>
    <w:rsid w:val="006A1D00"/>
    <w:rsid w:val="007B3FCE"/>
    <w:rsid w:val="00885672"/>
    <w:rsid w:val="00886938"/>
    <w:rsid w:val="008A49D4"/>
    <w:rsid w:val="00AF35C4"/>
    <w:rsid w:val="00B57491"/>
    <w:rsid w:val="00BD54DF"/>
    <w:rsid w:val="00BD7788"/>
    <w:rsid w:val="00C047DD"/>
    <w:rsid w:val="00C600C2"/>
    <w:rsid w:val="00CB3BC0"/>
    <w:rsid w:val="00CE5E5A"/>
    <w:rsid w:val="00DE7AD1"/>
    <w:rsid w:val="00E2065C"/>
    <w:rsid w:val="00EB2E8E"/>
    <w:rsid w:val="00EE0413"/>
    <w:rsid w:val="00F80005"/>
    <w:rsid w:val="00F9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D125732-BEC6-4E67-A97B-CF219276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60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60F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0FE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6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B1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54A"/>
  </w:style>
  <w:style w:type="paragraph" w:styleId="Footer">
    <w:name w:val="footer"/>
    <w:basedOn w:val="Normal"/>
    <w:link w:val="FooterChar"/>
    <w:uiPriority w:val="99"/>
    <w:unhideWhenUsed/>
    <w:rsid w:val="004B1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13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18" Type="http://schemas.openxmlformats.org/officeDocument/2006/relationships/hyperlink" Target="file:///\\lja-fps\staffshared$\TEACHING%202022-2023\CURRICULUM\RSHE\RSE%20Sheffield%20Scheme\LKS2%20-%20Lesson%20Plans%20-13th%20September%202021.pdf" TargetMode="External"/><Relationship Id="rId26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\\lja-fps\staffshared$\TEACHING%202022-2023\CURRICULUM\RSHE\RSE%20Sheffield%20Scheme\LKS2%20-%20Lesson%20Plans%20-13th%20September%202021.pdf" TargetMode="External"/><Relationship Id="rId34" Type="http://schemas.openxmlformats.org/officeDocument/2006/relationships/header" Target="header1.xml"/><Relationship Id="rId7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12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17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25" Type="http://schemas.openxmlformats.org/officeDocument/2006/relationships/hyperlink" Target="https://docs.google.com/document/d/1V9Zl6eiT2EEqFLoja0S0vzADxZun9upgn8XrLRsE1WQ/edit" TargetMode="External"/><Relationship Id="rId33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2" Type="http://schemas.openxmlformats.org/officeDocument/2006/relationships/styles" Target="styles.xml"/><Relationship Id="rId16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20" Type="http://schemas.openxmlformats.org/officeDocument/2006/relationships/hyperlink" Target="file:///\\lja-fps\staffshared$\TEACHING%202022-2023\CURRICULUM\RSHE\RSE%20Sheffield%20Scheme\LKS2%20-%20Lesson%20Plans%20-13th%20September%202021.pdf" TargetMode="External"/><Relationship Id="rId29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24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32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23" Type="http://schemas.openxmlformats.org/officeDocument/2006/relationships/hyperlink" Target="file:///\\lja-fps\staffshared$\TEACHING%202022-2023\CURRICULUM\RSHE\RSE%20Sheffield%20Scheme\LKS2%20-%20Lesson%20Plans%20-13th%20September%202021.pdf" TargetMode="External"/><Relationship Id="rId28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19" Type="http://schemas.openxmlformats.org/officeDocument/2006/relationships/hyperlink" Target="file:///\\lja-fps\staffshared$\TEACHING%202022-2023\CURRICULUM\RSHE\RSE%20Sheffield%20Scheme\LKS2%20-%20Lesson%20Plans%20-13th%20September%202021.pdf" TargetMode="External"/><Relationship Id="rId31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14" Type="http://schemas.openxmlformats.org/officeDocument/2006/relationships/hyperlink" Target="file:///\\lja-fps\staffshared$\TEACHING%202022-2023\CURRICULUM\RSHE\RSE%20Sheffield%20Scheme\KS1%20-%20Lesson%20Plans%20-%2026th%20April%202021.pdf" TargetMode="External"/><Relationship Id="rId22" Type="http://schemas.openxmlformats.org/officeDocument/2006/relationships/hyperlink" Target="file:///\\lja-fps\staffshared$\TEACHING%202022-2023\CURRICULUM\RSHE\RSE%20Sheffield%20Scheme\LKS2%20-%20Lesson%20Plans%20-13th%20September%202021.pdf" TargetMode="External"/><Relationship Id="rId27" Type="http://schemas.openxmlformats.org/officeDocument/2006/relationships/hyperlink" Target="file:///\\lja-fps\staffshared$\TEACHING%202022-2023\CURRICULUM\RSHE\RSE%20Sheffield%20Scheme\UKS2%20-%20Lesson%20Plans%2012th%20June%202021.pdf" TargetMode="External"/><Relationship Id="rId30" Type="http://schemas.openxmlformats.org/officeDocument/2006/relationships/hyperlink" Target="https://docs.google.com/document/d/1V9Zl6eiT2EEqFLoja0S0vzADxZun9upgn8XrLRsE1WQ/edit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B0FC7-C938-47A5-8212-E2397889B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A5D9EC3</Template>
  <TotalTime>0</TotalTime>
  <Pages>3</Pages>
  <Words>2610</Words>
  <Characters>14880</Characters>
  <Application>Microsoft Office Word</Application>
  <DocSecurity>4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Smith</dc:creator>
  <cp:keywords/>
  <dc:description/>
  <cp:lastModifiedBy>Claire Trevenna</cp:lastModifiedBy>
  <cp:revision>2</cp:revision>
  <cp:lastPrinted>2023-02-02T13:58:00Z</cp:lastPrinted>
  <dcterms:created xsi:type="dcterms:W3CDTF">2023-06-29T11:58:00Z</dcterms:created>
  <dcterms:modified xsi:type="dcterms:W3CDTF">2023-06-29T11:58:00Z</dcterms:modified>
</cp:coreProperties>
</file>