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639207" w14:textId="77777777" w:rsidR="00486925" w:rsidRDefault="00486925" w:rsidP="00FE4726">
      <w:pPr>
        <w:spacing w:line="259" w:lineRule="auto"/>
        <w:jc w:val="center"/>
      </w:pPr>
    </w:p>
    <w:p w14:paraId="04158BEA" w14:textId="4980DF6C" w:rsidR="00486925" w:rsidRPr="00486925" w:rsidRDefault="00E7058C" w:rsidP="00486925">
      <w:pPr>
        <w:spacing w:line="259" w:lineRule="auto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8E482A9" wp14:editId="0CAD99DE">
            <wp:simplePos x="0" y="0"/>
            <wp:positionH relativeFrom="page">
              <wp:posOffset>-533400</wp:posOffset>
            </wp:positionH>
            <wp:positionV relativeFrom="page">
              <wp:posOffset>-38100</wp:posOffset>
            </wp:positionV>
            <wp:extent cx="9029700" cy="1228725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9700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6925" w:rsidRPr="002B4A45">
        <w:rPr>
          <w:rFonts w:ascii="Twinkl" w:hAnsi="Twinkl"/>
          <w:b/>
          <w:sz w:val="36"/>
          <w:u w:val="single"/>
        </w:rPr>
        <w:t>Nursery Change to Hours</w:t>
      </w:r>
    </w:p>
    <w:p w14:paraId="49A535B2" w14:textId="77777777" w:rsidR="00486925" w:rsidRPr="002B4A45" w:rsidRDefault="00486925" w:rsidP="00486925">
      <w:pPr>
        <w:jc w:val="center"/>
        <w:rPr>
          <w:rFonts w:ascii="Twinkl" w:hAnsi="Twinkl"/>
          <w:b/>
          <w:sz w:val="36"/>
          <w:u w:val="single"/>
        </w:rPr>
      </w:pPr>
    </w:p>
    <w:p w14:paraId="2E50F95A" w14:textId="70081C41" w:rsidR="00486925" w:rsidRPr="002B4A45" w:rsidRDefault="00486925" w:rsidP="00486925">
      <w:pPr>
        <w:jc w:val="both"/>
        <w:rPr>
          <w:rFonts w:ascii="Twinkl" w:hAnsi="Twinkl"/>
        </w:rPr>
      </w:pPr>
      <w:r w:rsidRPr="002B4A45">
        <w:rPr>
          <w:rFonts w:ascii="Twinkl" w:hAnsi="Twinkl"/>
        </w:rPr>
        <w:t>Name of Child_________________________________________________</w:t>
      </w:r>
    </w:p>
    <w:p w14:paraId="737AC7B6" w14:textId="77777777" w:rsidR="00486925" w:rsidRPr="002B4A45" w:rsidRDefault="00486925" w:rsidP="00486925">
      <w:pPr>
        <w:jc w:val="both"/>
        <w:rPr>
          <w:rFonts w:ascii="Twinkl" w:hAnsi="Twinkl"/>
        </w:rPr>
      </w:pPr>
    </w:p>
    <w:p w14:paraId="484C7F09" w14:textId="77777777" w:rsidR="00486925" w:rsidRPr="002B4A45" w:rsidRDefault="00486925" w:rsidP="00486925">
      <w:pPr>
        <w:jc w:val="both"/>
        <w:rPr>
          <w:rFonts w:ascii="Twinkl" w:hAnsi="Twinkl"/>
        </w:rPr>
      </w:pPr>
    </w:p>
    <w:p w14:paraId="39B26818" w14:textId="77777777" w:rsidR="00486925" w:rsidRPr="002B4A45" w:rsidRDefault="00486925" w:rsidP="00486925">
      <w:pPr>
        <w:jc w:val="both"/>
        <w:rPr>
          <w:rFonts w:ascii="Twinkl" w:hAnsi="Twinkl"/>
        </w:rPr>
      </w:pPr>
      <w:r w:rsidRPr="002B4A45">
        <w:rPr>
          <w:rFonts w:ascii="Twinkl" w:hAnsi="Twinkl"/>
        </w:rPr>
        <w:t>Date of request______________________</w:t>
      </w:r>
    </w:p>
    <w:p w14:paraId="0C5022CF" w14:textId="77777777" w:rsidR="00486925" w:rsidRPr="002B4A45" w:rsidRDefault="00486925" w:rsidP="00486925">
      <w:pPr>
        <w:jc w:val="both"/>
        <w:rPr>
          <w:rFonts w:ascii="Twinkl" w:hAnsi="Twinkl"/>
        </w:rPr>
      </w:pPr>
    </w:p>
    <w:p w14:paraId="79541A9D" w14:textId="77777777" w:rsidR="00486925" w:rsidRPr="002B4A45" w:rsidRDefault="00486925" w:rsidP="00486925">
      <w:pPr>
        <w:jc w:val="both"/>
        <w:rPr>
          <w:rFonts w:ascii="Twinkl" w:hAnsi="Twinkl"/>
          <w:b/>
        </w:rPr>
      </w:pPr>
    </w:p>
    <w:p w14:paraId="2A8DFAD0" w14:textId="77777777" w:rsidR="00486925" w:rsidRPr="002B4A45" w:rsidRDefault="00486925" w:rsidP="00486925">
      <w:pPr>
        <w:jc w:val="center"/>
        <w:rPr>
          <w:rFonts w:ascii="Twinkl" w:hAnsi="Twinkl"/>
          <w:b/>
        </w:rPr>
      </w:pPr>
      <w:r w:rsidRPr="002B4A45">
        <w:rPr>
          <w:rFonts w:ascii="Twinkl" w:hAnsi="Twinkl"/>
          <w:b/>
        </w:rPr>
        <w:t>Change of hours</w:t>
      </w:r>
      <w:r w:rsidRPr="002B4A45">
        <w:rPr>
          <w:rFonts w:ascii="Twinkl" w:hAnsi="Twinkl"/>
        </w:rPr>
        <w:t xml:space="preserve"> or </w:t>
      </w:r>
      <w:r w:rsidRPr="002B4A45">
        <w:rPr>
          <w:rFonts w:ascii="Twinkl" w:hAnsi="Twinkl"/>
          <w:b/>
        </w:rPr>
        <w:t>additional hours</w:t>
      </w:r>
    </w:p>
    <w:p w14:paraId="2434560D" w14:textId="6984E258" w:rsidR="00486925" w:rsidRPr="002B4A45" w:rsidRDefault="00486925" w:rsidP="00486925">
      <w:pPr>
        <w:jc w:val="center"/>
        <w:rPr>
          <w:rFonts w:ascii="Twinkl" w:hAnsi="Twinkl"/>
        </w:rPr>
      </w:pPr>
      <w:r w:rsidRPr="002B4A45">
        <w:rPr>
          <w:rFonts w:ascii="Twinkl" w:hAnsi="Twinkl"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3437060" wp14:editId="7F7BA2E8">
                <wp:simplePos x="0" y="0"/>
                <wp:positionH relativeFrom="margin">
                  <wp:align>left</wp:align>
                </wp:positionH>
                <wp:positionV relativeFrom="paragraph">
                  <wp:posOffset>358775</wp:posOffset>
                </wp:positionV>
                <wp:extent cx="6412230" cy="2033270"/>
                <wp:effectExtent l="0" t="0" r="26670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2230" cy="2033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3A80CE" w14:textId="392D8F06" w:rsidR="00486925" w:rsidRPr="00486925" w:rsidRDefault="00486925" w:rsidP="00486925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486925">
                              <w:rPr>
                                <w:rFonts w:ascii="Comic Sans MS" w:hAnsi="Comic Sans MS"/>
                                <w:sz w:val="20"/>
                              </w:rPr>
                              <w:t xml:space="preserve">Please write below the changes you would like to make. Include in this specific dates and also times required. If this is agreed and extra hours are </w:t>
                            </w:r>
                            <w:r w:rsidRPr="00486925">
                              <w:rPr>
                                <w:rFonts w:ascii="Comic Sans MS" w:hAnsi="Comic Sans MS"/>
                                <w:sz w:val="20"/>
                              </w:rPr>
                              <w:t>requested,</w:t>
                            </w:r>
                            <w:r w:rsidRPr="00486925">
                              <w:rPr>
                                <w:rFonts w:ascii="Comic Sans MS" w:hAnsi="Comic Sans MS"/>
                                <w:sz w:val="20"/>
                              </w:rPr>
                              <w:t xml:space="preserve"> you will be charged for these unless otherwise agreed. </w:t>
                            </w:r>
                          </w:p>
                          <w:p w14:paraId="7B6C34C6" w14:textId="77777777" w:rsidR="00486925" w:rsidRDefault="00486925" w:rsidP="00486925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1319D40" w14:textId="77777777" w:rsidR="00486925" w:rsidRDefault="00486925" w:rsidP="00486925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76A438A" w14:textId="77777777" w:rsidR="00486925" w:rsidRDefault="00486925" w:rsidP="00486925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2ADF42D" w14:textId="77777777" w:rsidR="00486925" w:rsidRDefault="00486925" w:rsidP="00486925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167D4EFF" w14:textId="77777777" w:rsidR="00486925" w:rsidRDefault="00486925" w:rsidP="00486925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04C4ECC" w14:textId="77777777" w:rsidR="00486925" w:rsidRDefault="00486925" w:rsidP="00486925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6A77D0DB" w14:textId="77777777" w:rsidR="00486925" w:rsidRPr="00B71B27" w:rsidRDefault="00486925" w:rsidP="00486925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43706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28.25pt;width:504.9pt;height:160.1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">
                <v:textbox>
                  <w:txbxContent>
                    <w:p w14:paraId="4C3A80CE" w14:textId="392D8F06" w:rsidR="00486925" w:rsidRPr="00486925" w:rsidRDefault="00486925" w:rsidP="00486925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486925">
                        <w:rPr>
                          <w:rFonts w:ascii="Comic Sans MS" w:hAnsi="Comic Sans MS"/>
                          <w:sz w:val="20"/>
                        </w:rPr>
                        <w:t xml:space="preserve">Please write below the changes you would like to make. Include in this specific dates and also times required. If this is agreed and extra hours are </w:t>
                      </w:r>
                      <w:r w:rsidRPr="00486925">
                        <w:rPr>
                          <w:rFonts w:ascii="Comic Sans MS" w:hAnsi="Comic Sans MS"/>
                          <w:sz w:val="20"/>
                        </w:rPr>
                        <w:t>requested,</w:t>
                      </w:r>
                      <w:r w:rsidRPr="00486925">
                        <w:rPr>
                          <w:rFonts w:ascii="Comic Sans MS" w:hAnsi="Comic Sans MS"/>
                          <w:sz w:val="20"/>
                        </w:rPr>
                        <w:t xml:space="preserve"> you will be charged for these unless otherwise agreed. </w:t>
                      </w:r>
                    </w:p>
                    <w:p w14:paraId="7B6C34C6" w14:textId="77777777" w:rsidR="00486925" w:rsidRDefault="00486925" w:rsidP="00486925">
                      <w:pPr>
                        <w:rPr>
                          <w:rFonts w:ascii="Comic Sans MS" w:hAnsi="Comic Sans MS"/>
                        </w:rPr>
                      </w:pPr>
                    </w:p>
                    <w:p w14:paraId="01319D40" w14:textId="77777777" w:rsidR="00486925" w:rsidRDefault="00486925" w:rsidP="00486925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76A438A" w14:textId="77777777" w:rsidR="00486925" w:rsidRDefault="00486925" w:rsidP="00486925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2ADF42D" w14:textId="77777777" w:rsidR="00486925" w:rsidRDefault="00486925" w:rsidP="00486925">
                      <w:pPr>
                        <w:rPr>
                          <w:rFonts w:ascii="Comic Sans MS" w:hAnsi="Comic Sans MS"/>
                        </w:rPr>
                      </w:pPr>
                    </w:p>
                    <w:p w14:paraId="167D4EFF" w14:textId="77777777" w:rsidR="00486925" w:rsidRDefault="00486925" w:rsidP="00486925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04C4ECC" w14:textId="77777777" w:rsidR="00486925" w:rsidRDefault="00486925" w:rsidP="00486925">
                      <w:pPr>
                        <w:rPr>
                          <w:rFonts w:ascii="Comic Sans MS" w:hAnsi="Comic Sans MS"/>
                        </w:rPr>
                      </w:pPr>
                    </w:p>
                    <w:p w14:paraId="6A77D0DB" w14:textId="77777777" w:rsidR="00486925" w:rsidRPr="00B71B27" w:rsidRDefault="00486925" w:rsidP="00486925">
                      <w:pPr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Twinkl" w:hAnsi="Twinkl"/>
        </w:rPr>
        <w:t>(Please circle whic</w:t>
      </w:r>
      <w:r w:rsidRPr="002B4A45">
        <w:rPr>
          <w:rFonts w:ascii="Twinkl" w:hAnsi="Twinkl"/>
        </w:rPr>
        <w:t>h you would like)</w:t>
      </w:r>
    </w:p>
    <w:p w14:paraId="06D5FF40" w14:textId="78613D64" w:rsidR="00486925" w:rsidRPr="002B4A45" w:rsidRDefault="00486925" w:rsidP="00486925">
      <w:pPr>
        <w:jc w:val="center"/>
        <w:rPr>
          <w:rFonts w:ascii="Twinkl" w:hAnsi="Twinkl"/>
        </w:rPr>
      </w:pPr>
      <w:r w:rsidRPr="002B4A45">
        <w:rPr>
          <w:rFonts w:ascii="Twinkl" w:hAnsi="Twinkl"/>
        </w:rPr>
        <w:t xml:space="preserve">Please note that Nursery need </w:t>
      </w:r>
      <w:r w:rsidRPr="002B4A45">
        <w:rPr>
          <w:rFonts w:ascii="Twinkl" w:hAnsi="Twinkl"/>
          <w:b/>
          <w:sz w:val="32"/>
        </w:rPr>
        <w:t>7</w:t>
      </w:r>
      <w:r w:rsidRPr="002B4A45">
        <w:rPr>
          <w:rFonts w:ascii="Twinkl" w:hAnsi="Twinkl"/>
        </w:rPr>
        <w:t xml:space="preserve"> days’ notice to change hours or days. If a child is ill or absent for any reason other than those agreed these days </w:t>
      </w:r>
      <w:r w:rsidRPr="002B4A45">
        <w:rPr>
          <w:rFonts w:ascii="Twinkl" w:hAnsi="Twinkl"/>
          <w:u w:val="single"/>
        </w:rPr>
        <w:t xml:space="preserve">are </w:t>
      </w:r>
      <w:r w:rsidRPr="002B4A45">
        <w:rPr>
          <w:rFonts w:ascii="Twinkl" w:hAnsi="Twinkl"/>
          <w:u w:val="single"/>
        </w:rPr>
        <w:t>not,</w:t>
      </w:r>
      <w:r w:rsidRPr="002B4A45">
        <w:rPr>
          <w:rFonts w:ascii="Twinkl" w:hAnsi="Twinkl"/>
        </w:rPr>
        <w:t xml:space="preserve"> then owed. </w:t>
      </w:r>
    </w:p>
    <w:p w14:paraId="5AADFB83" w14:textId="77777777" w:rsidR="00486925" w:rsidRPr="002B4A45" w:rsidRDefault="00486925" w:rsidP="00486925">
      <w:pPr>
        <w:jc w:val="both"/>
        <w:rPr>
          <w:rFonts w:ascii="Twinkl" w:hAnsi="Twinkl"/>
        </w:rPr>
      </w:pPr>
    </w:p>
    <w:p w14:paraId="3348A1CC" w14:textId="0D4E0094" w:rsidR="00486925" w:rsidRPr="002B4A45" w:rsidRDefault="00486925" w:rsidP="00486925">
      <w:pPr>
        <w:jc w:val="both"/>
        <w:rPr>
          <w:rFonts w:ascii="Twinkl" w:hAnsi="Twinkl"/>
        </w:rPr>
      </w:pPr>
    </w:p>
    <w:p w14:paraId="0473D58C" w14:textId="77777777" w:rsidR="00486925" w:rsidRPr="002B4A45" w:rsidRDefault="00486925" w:rsidP="00486925">
      <w:pPr>
        <w:jc w:val="both"/>
        <w:rPr>
          <w:rFonts w:ascii="Twinkl" w:hAnsi="Twinkl"/>
        </w:rPr>
      </w:pPr>
    </w:p>
    <w:p w14:paraId="6AD40571" w14:textId="6928FF54" w:rsidR="00486925" w:rsidRPr="002B4A45" w:rsidRDefault="00486925" w:rsidP="00486925">
      <w:pPr>
        <w:jc w:val="both"/>
        <w:rPr>
          <w:rFonts w:ascii="Twinkl" w:hAnsi="Twinkl"/>
        </w:rPr>
      </w:pPr>
      <w:r>
        <w:rPr>
          <w:rFonts w:ascii="Twinkl" w:hAnsi="Twinkl"/>
        </w:rPr>
        <w:t xml:space="preserve">Signed (Parent): </w:t>
      </w:r>
      <w:r w:rsidRPr="002B4A45">
        <w:rPr>
          <w:rFonts w:ascii="Twinkl" w:hAnsi="Twinkl"/>
        </w:rPr>
        <w:t>______________________________________________</w:t>
      </w:r>
    </w:p>
    <w:p w14:paraId="62E1B8FC" w14:textId="77777777" w:rsidR="00486925" w:rsidRPr="002B4A45" w:rsidRDefault="00486925" w:rsidP="00486925">
      <w:pPr>
        <w:jc w:val="both"/>
        <w:rPr>
          <w:rFonts w:ascii="Twinkl" w:hAnsi="Twinkl"/>
        </w:rPr>
      </w:pPr>
    </w:p>
    <w:p w14:paraId="08827BFC" w14:textId="77777777" w:rsidR="00486925" w:rsidRPr="002B4A45" w:rsidRDefault="00486925" w:rsidP="00486925">
      <w:pPr>
        <w:jc w:val="both"/>
        <w:rPr>
          <w:rFonts w:ascii="Twinkl" w:hAnsi="Twinkl"/>
        </w:rPr>
      </w:pPr>
    </w:p>
    <w:p w14:paraId="132FB536" w14:textId="4568FF80" w:rsidR="00FE4726" w:rsidRPr="00486925" w:rsidRDefault="00486925" w:rsidP="00486925">
      <w:pPr>
        <w:jc w:val="both"/>
        <w:rPr>
          <w:rFonts w:ascii="Twinkl" w:hAnsi="Twinkl"/>
        </w:rPr>
      </w:pPr>
      <w:r w:rsidRPr="002B4A45">
        <w:rPr>
          <w:rFonts w:ascii="Twinkl" w:hAnsi="Twinkl"/>
        </w:rPr>
        <w:t>Signed (Staff member): _________________________________________</w:t>
      </w:r>
      <w:bookmarkStart w:id="0" w:name="_GoBack"/>
      <w:bookmarkEnd w:id="0"/>
    </w:p>
    <w:sectPr w:rsidR="00FE4726" w:rsidRPr="00486925" w:rsidSect="00B73857">
      <w:headerReference w:type="default" r:id="rId10"/>
      <w:footerReference w:type="default" r:id="rId11"/>
      <w:pgSz w:w="11906" w:h="16838"/>
      <w:pgMar w:top="720" w:right="720" w:bottom="720" w:left="720" w:header="709" w:footer="70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7CE6D4" w14:textId="77777777" w:rsidR="00F01C5C" w:rsidRDefault="00F01C5C">
      <w:r>
        <w:separator/>
      </w:r>
    </w:p>
  </w:endnote>
  <w:endnote w:type="continuationSeparator" w:id="0">
    <w:p w14:paraId="0A2EDC55" w14:textId="77777777" w:rsidR="00F01C5C" w:rsidRDefault="00F01C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8BCCEC" w14:textId="77777777" w:rsidR="005E210A" w:rsidRDefault="005E210A" w:rsidP="00E75215">
    <w:pPr>
      <w:pStyle w:val="Footer"/>
      <w:tabs>
        <w:tab w:val="left" w:pos="795"/>
        <w:tab w:val="center" w:pos="5233"/>
      </w:tabs>
      <w:rPr>
        <w:noProof/>
      </w:rPr>
    </w:pPr>
  </w:p>
  <w:p w14:paraId="58826F7D" w14:textId="584FD64A" w:rsidR="005E210A" w:rsidRDefault="005E210A" w:rsidP="005E210A">
    <w:pPr>
      <w:pStyle w:val="Footer"/>
    </w:pPr>
    <w:r>
      <w:rPr>
        <w:noProof/>
      </w:rPr>
      <w:drawing>
        <wp:anchor distT="0" distB="0" distL="114300" distR="114300" simplePos="0" relativeHeight="251672064" behindDoc="0" locked="0" layoutInCell="1" allowOverlap="1" wp14:anchorId="209586B0" wp14:editId="1D4E1A33">
          <wp:simplePos x="0" y="0"/>
          <wp:positionH relativeFrom="margin">
            <wp:posOffset>5162550</wp:posOffset>
          </wp:positionH>
          <wp:positionV relativeFrom="paragraph">
            <wp:posOffset>113030</wp:posOffset>
          </wp:positionV>
          <wp:extent cx="1231900" cy="704850"/>
          <wp:effectExtent l="0" t="0" r="6350" b="0"/>
          <wp:wrapSquare wrapText="bothSides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6160" behindDoc="1" locked="0" layoutInCell="1" allowOverlap="1" wp14:anchorId="235CDDF7" wp14:editId="12167474">
          <wp:simplePos x="0" y="0"/>
          <wp:positionH relativeFrom="margin">
            <wp:posOffset>4190365</wp:posOffset>
          </wp:positionH>
          <wp:positionV relativeFrom="paragraph">
            <wp:posOffset>206375</wp:posOffset>
          </wp:positionV>
          <wp:extent cx="695325" cy="687070"/>
          <wp:effectExtent l="0" t="0" r="9525" b="0"/>
          <wp:wrapTight wrapText="bothSides">
            <wp:wrapPolygon edited="0">
              <wp:start x="0" y="0"/>
              <wp:lineTo x="0" y="20961"/>
              <wp:lineTo x="21304" y="20961"/>
              <wp:lineTo x="21304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870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8DD4C5" w14:textId="729C3825" w:rsidR="00E75215" w:rsidRDefault="005E210A" w:rsidP="005E210A">
    <w:pPr>
      <w:pStyle w:val="Footer"/>
      <w:tabs>
        <w:tab w:val="left" w:pos="2490"/>
      </w:tabs>
      <w:rPr>
        <w:rStyle w:val="Strong"/>
      </w:rPr>
    </w:pPr>
    <w:r>
      <w:rPr>
        <w:noProof/>
      </w:rPr>
      <w:drawing>
        <wp:anchor distT="0" distB="0" distL="114300" distR="114300" simplePos="0" relativeHeight="251675136" behindDoc="1" locked="0" layoutInCell="1" allowOverlap="1" wp14:anchorId="3CBBFFE8" wp14:editId="05A91534">
          <wp:simplePos x="0" y="0"/>
          <wp:positionH relativeFrom="column">
            <wp:posOffset>3076575</wp:posOffset>
          </wp:positionH>
          <wp:positionV relativeFrom="paragraph">
            <wp:posOffset>8890</wp:posOffset>
          </wp:positionV>
          <wp:extent cx="993140" cy="504825"/>
          <wp:effectExtent l="0" t="0" r="0" b="9525"/>
          <wp:wrapTight wrapText="bothSides">
            <wp:wrapPolygon edited="0">
              <wp:start x="0" y="0"/>
              <wp:lineTo x="0" y="21192"/>
              <wp:lineTo x="21130" y="21192"/>
              <wp:lineTo x="21130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3140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4112" behindDoc="1" locked="0" layoutInCell="1" allowOverlap="1" wp14:anchorId="13554372" wp14:editId="2097DB51">
          <wp:simplePos x="0" y="0"/>
          <wp:positionH relativeFrom="column">
            <wp:posOffset>1876425</wp:posOffset>
          </wp:positionH>
          <wp:positionV relativeFrom="paragraph">
            <wp:posOffset>5715</wp:posOffset>
          </wp:positionV>
          <wp:extent cx="1038225" cy="682625"/>
          <wp:effectExtent l="0" t="0" r="9525" b="3175"/>
          <wp:wrapTight wrapText="bothSides">
            <wp:wrapPolygon edited="0">
              <wp:start x="0" y="0"/>
              <wp:lineTo x="0" y="21098"/>
              <wp:lineTo x="21402" y="21098"/>
              <wp:lineTo x="21402" y="0"/>
              <wp:lineTo x="0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8225" cy="682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040" behindDoc="1" locked="0" layoutInCell="1" allowOverlap="1" wp14:anchorId="49092FED" wp14:editId="08981967">
          <wp:simplePos x="0" y="0"/>
          <wp:positionH relativeFrom="margin">
            <wp:posOffset>1000125</wp:posOffset>
          </wp:positionH>
          <wp:positionV relativeFrom="paragraph">
            <wp:posOffset>6350</wp:posOffset>
          </wp:positionV>
          <wp:extent cx="704850" cy="704850"/>
          <wp:effectExtent l="0" t="0" r="0" b="0"/>
          <wp:wrapSquare wrapText="bothSides"/>
          <wp:docPr id="4" name="Picture 4" descr="ACET Log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ACET Logo 3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04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3088" behindDoc="1" locked="0" layoutInCell="1" allowOverlap="1" wp14:anchorId="008063D4" wp14:editId="0F29316E">
          <wp:simplePos x="0" y="0"/>
          <wp:positionH relativeFrom="column">
            <wp:posOffset>28575</wp:posOffset>
          </wp:positionH>
          <wp:positionV relativeFrom="paragraph">
            <wp:posOffset>6350</wp:posOffset>
          </wp:positionV>
          <wp:extent cx="609600" cy="609600"/>
          <wp:effectExtent l="0" t="0" r="0" b="0"/>
          <wp:wrapTight wrapText="bothSides">
            <wp:wrapPolygon edited="0">
              <wp:start x="0" y="0"/>
              <wp:lineTo x="0" y="20925"/>
              <wp:lineTo x="20925" y="20925"/>
              <wp:lineTo x="20925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09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AFCEDD" w14:textId="77777777" w:rsidR="005E210A" w:rsidRPr="005E210A" w:rsidRDefault="005E210A" w:rsidP="005E210A">
    <w:pPr>
      <w:pStyle w:val="Footer"/>
      <w:tabs>
        <w:tab w:val="left" w:pos="2490"/>
      </w:tabs>
      <w:rPr>
        <w:rFonts w:cs="Times New Roman"/>
        <w:bCs/>
      </w:rPr>
    </w:pPr>
  </w:p>
  <w:p w14:paraId="5C6B6665" w14:textId="77777777" w:rsidR="00267383" w:rsidRPr="00CB3CD8" w:rsidRDefault="00267383" w:rsidP="00267383">
    <w:pPr>
      <w:pStyle w:val="Footer"/>
      <w:ind w:left="-426"/>
      <w:jc w:val="center"/>
      <w:rPr>
        <w:rFonts w:asciiTheme="minorHAnsi" w:hAnsiTheme="minorHAnsi"/>
        <w:b/>
        <w:bCs/>
      </w:rPr>
    </w:pPr>
    <w:r w:rsidRPr="00CB3CD8">
      <w:rPr>
        <w:rStyle w:val="Strong"/>
        <w:rFonts w:asciiTheme="minorHAnsi" w:hAnsiTheme="minorHAnsi"/>
        <w:b/>
        <w:bCs w:val="0"/>
      </w:rPr>
      <w:t>All adults in school have a responsibility to safeguard and promote the welfare of children.</w:t>
    </w:r>
  </w:p>
  <w:p w14:paraId="21BD9068" w14:textId="77777777" w:rsidR="00083E07" w:rsidRPr="00267383" w:rsidRDefault="00083E07" w:rsidP="002673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364CFA" w14:textId="77777777" w:rsidR="00F01C5C" w:rsidRDefault="00F01C5C">
      <w:r>
        <w:separator/>
      </w:r>
    </w:p>
  </w:footnote>
  <w:footnote w:type="continuationSeparator" w:id="0">
    <w:p w14:paraId="710EC5FF" w14:textId="77777777" w:rsidR="00F01C5C" w:rsidRDefault="00F01C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4181B8" w14:textId="6F06EE48" w:rsidR="00E7058C" w:rsidRDefault="00E7058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ind w:left="-567"/>
      <w:rPr>
        <w:rFonts w:eastAsia="Arial"/>
        <w:color w:val="000000"/>
        <w:szCs w:val="24"/>
      </w:rPr>
    </w:pPr>
  </w:p>
  <w:p w14:paraId="73277D9F" w14:textId="4F7ADCB6" w:rsidR="00E7058C" w:rsidRDefault="00E7058C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ind w:left="-567"/>
      <w:rPr>
        <w:rFonts w:eastAsia="Arial"/>
        <w:color w:val="000000"/>
        <w:szCs w:val="24"/>
      </w:rPr>
    </w:pPr>
  </w:p>
  <w:p w14:paraId="6C31D19C" w14:textId="37720357" w:rsidR="00BA43E7" w:rsidRDefault="00FC65D3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ind w:left="-567"/>
      <w:rPr>
        <w:rFonts w:eastAsia="Arial"/>
        <w:color w:val="000000"/>
        <w:szCs w:val="24"/>
      </w:rPr>
    </w:pPr>
    <w:r>
      <w:rPr>
        <w:noProof/>
      </w:rPr>
      <w:drawing>
        <wp:anchor distT="0" distB="0" distL="114300" distR="114300" simplePos="0" relativeHeight="251668992" behindDoc="0" locked="0" layoutInCell="1" allowOverlap="1" wp14:anchorId="5E87C78F" wp14:editId="28A8AD8C">
          <wp:simplePos x="0" y="0"/>
          <wp:positionH relativeFrom="column">
            <wp:posOffset>-142875</wp:posOffset>
          </wp:positionH>
          <wp:positionV relativeFrom="paragraph">
            <wp:posOffset>180340</wp:posOffset>
          </wp:positionV>
          <wp:extent cx="966470" cy="1152525"/>
          <wp:effectExtent l="0" t="0" r="5080" b="9525"/>
          <wp:wrapSquare wrapText="bothSides"/>
          <wp:docPr id="12" name="Picture 1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6470" cy="1152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50E61">
      <w:rPr>
        <w:noProof/>
      </w:rPr>
      <mc:AlternateContent>
        <mc:Choice Requires="wps">
          <w:drawing>
            <wp:anchor distT="0" distB="0" distL="114300" distR="114300" simplePos="0" relativeHeight="251653632" behindDoc="0" locked="0" layoutInCell="1" hidden="0" allowOverlap="1" wp14:anchorId="343E9E7D" wp14:editId="30E0E2AD">
              <wp:simplePos x="0" y="0"/>
              <wp:positionH relativeFrom="column">
                <wp:posOffset>4407535</wp:posOffset>
              </wp:positionH>
              <wp:positionV relativeFrom="paragraph">
                <wp:posOffset>159385</wp:posOffset>
              </wp:positionV>
              <wp:extent cx="2477135" cy="1695450"/>
              <wp:effectExtent l="0" t="0" r="0" b="0"/>
              <wp:wrapNone/>
              <wp:docPr id="63" name="Rectangle 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477135" cy="1695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9EAEDA" w14:textId="77777777" w:rsidR="009D4F95" w:rsidRDefault="009D4F95" w:rsidP="009D4F95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Lowedges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 Road</w:t>
                          </w:r>
                        </w:p>
                        <w:p w14:paraId="05A6EA65" w14:textId="77777777" w:rsidR="009D4F95" w:rsidRDefault="009D4F95" w:rsidP="009D4F95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Lowedges</w:t>
                          </w:r>
                          <w:proofErr w:type="spellEnd"/>
                        </w:p>
                        <w:p w14:paraId="6F7AC848" w14:textId="77777777" w:rsidR="009D4F95" w:rsidRDefault="009D4F95" w:rsidP="009D4F95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Sheffield</w:t>
                          </w:r>
                        </w:p>
                        <w:p w14:paraId="546256B6" w14:textId="77777777" w:rsidR="009D4F95" w:rsidRDefault="009D4F95" w:rsidP="009D4F95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S8 7JG</w:t>
                          </w:r>
                        </w:p>
                        <w:p w14:paraId="5BA554F7" w14:textId="77777777" w:rsidR="009D4F95" w:rsidRDefault="009D4F95" w:rsidP="009D4F95"/>
                        <w:p w14:paraId="70B96131" w14:textId="77777777" w:rsidR="009D4F95" w:rsidRDefault="009D4F95" w:rsidP="009D4F95"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TEL: 0114 2372196</w:t>
                          </w:r>
                        </w:p>
                        <w:p w14:paraId="12D2905C" w14:textId="77777777" w:rsidR="009D4F95" w:rsidRDefault="009D4F95" w:rsidP="009D4F95"/>
                        <w:p w14:paraId="32F8E121" w14:textId="77777777" w:rsidR="009D4F95" w:rsidRDefault="009D4F95" w:rsidP="009D4F95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FF"/>
                              <w:sz w:val="20"/>
                              <w:u w:val="single"/>
                            </w:rPr>
                            <w:t>info@lowedgesjunioracademy.org</w:t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 </w:t>
                          </w:r>
                        </w:p>
                        <w:p w14:paraId="10E18250" w14:textId="77777777" w:rsidR="009D4F95" w:rsidRDefault="009D4F95" w:rsidP="009D4F95">
                          <w:pPr>
                            <w:rPr>
                              <w:color w:val="0000FF"/>
                              <w:u w:val="single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FF"/>
                              <w:sz w:val="20"/>
                              <w:u w:val="single"/>
                            </w:rPr>
                            <w:t xml:space="preserve">www.lowedgesjunioracademy.org </w:t>
                          </w:r>
                        </w:p>
                        <w:p w14:paraId="7068B671" w14:textId="2201101B" w:rsidR="00776FF1" w:rsidRPr="00776FF1" w:rsidRDefault="00776FF1">
                          <w:pPr>
                            <w:textDirection w:val="btLr"/>
                            <w:rPr>
                              <w:color w:val="0000FF"/>
                              <w:u w:val="single"/>
                            </w:rPr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rect w14:anchorId="343E9E7D" id="Rectangle 63" o:spid="_x0000_s1026" style="position:absolute;left:0;text-align:left;margin-left:347.05pt;margin-top:12.55pt;width:195.05pt;height:133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" filled="f" stroked="f">
              <v:textbox inset="2.53958mm,1.2694mm,2.53958mm,1.2694mm">
                <w:txbxContent>
                  <w:p w14:paraId="7F9EAEDA" w14:textId="77777777" w:rsidR="009D4F95" w:rsidRDefault="009D4F95" w:rsidP="009D4F95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</w:pPr>
                    <w:proofErr w:type="spellStart"/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Lowedges</w:t>
                    </w:r>
                    <w:proofErr w:type="spellEnd"/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 Road</w:t>
                    </w:r>
                  </w:p>
                  <w:p w14:paraId="05A6EA65" w14:textId="77777777" w:rsidR="009D4F95" w:rsidRDefault="009D4F95" w:rsidP="009D4F95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</w:pPr>
                    <w:proofErr w:type="spellStart"/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Lowedges</w:t>
                    </w:r>
                    <w:proofErr w:type="spellEnd"/>
                  </w:p>
                  <w:p w14:paraId="6F7AC848" w14:textId="77777777" w:rsidR="009D4F95" w:rsidRDefault="009D4F95" w:rsidP="009D4F95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Sheffield</w:t>
                    </w:r>
                  </w:p>
                  <w:p w14:paraId="546256B6" w14:textId="77777777" w:rsidR="009D4F95" w:rsidRDefault="009D4F95" w:rsidP="009D4F95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S8 7JG</w:t>
                    </w:r>
                  </w:p>
                  <w:p w14:paraId="5BA554F7" w14:textId="77777777" w:rsidR="009D4F95" w:rsidRDefault="009D4F95" w:rsidP="009D4F95"/>
                  <w:p w14:paraId="70B96131" w14:textId="77777777" w:rsidR="009D4F95" w:rsidRDefault="009D4F95" w:rsidP="009D4F95"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TEL: 0114 2372196</w:t>
                    </w:r>
                  </w:p>
                  <w:p w14:paraId="12D2905C" w14:textId="77777777" w:rsidR="009D4F95" w:rsidRDefault="009D4F95" w:rsidP="009D4F95"/>
                  <w:p w14:paraId="32F8E121" w14:textId="77777777" w:rsidR="009D4F95" w:rsidRDefault="009D4F95" w:rsidP="009D4F95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eastAsia="Calibri" w:hAnsi="Calibri" w:cs="Calibri"/>
                        <w:color w:val="0000FF"/>
                        <w:sz w:val="20"/>
                        <w:u w:val="single"/>
                      </w:rPr>
                      <w:t>info@lowedgesjunioracademy.org</w:t>
                    </w: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 </w:t>
                    </w:r>
                  </w:p>
                  <w:p w14:paraId="10E18250" w14:textId="77777777" w:rsidR="009D4F95" w:rsidRDefault="009D4F95" w:rsidP="009D4F95">
                    <w:pPr>
                      <w:rPr>
                        <w:color w:val="0000FF"/>
                        <w:u w:val="single"/>
                      </w:rPr>
                    </w:pPr>
                    <w:r>
                      <w:rPr>
                        <w:rFonts w:ascii="Calibri" w:eastAsia="Calibri" w:hAnsi="Calibri" w:cs="Calibri"/>
                        <w:color w:val="0000FF"/>
                        <w:sz w:val="20"/>
                        <w:u w:val="single"/>
                      </w:rPr>
                      <w:t xml:space="preserve">www.lowedgesjunioracademy.org </w:t>
                    </w:r>
                  </w:p>
                  <w:p w14:paraId="7068B671" w14:textId="2201101B" w:rsidR="00776FF1" w:rsidRPr="00776FF1" w:rsidRDefault="00776FF1">
                    <w:pPr>
                      <w:textDirection w:val="btLr"/>
                      <w:rPr>
                        <w:color w:val="0000FF"/>
                        <w:u w:val="single"/>
                      </w:rPr>
                    </w:pPr>
                  </w:p>
                </w:txbxContent>
              </v:textbox>
            </v:rect>
          </w:pict>
        </mc:Fallback>
      </mc:AlternateContent>
    </w:r>
  </w:p>
  <w:p w14:paraId="4E434734" w14:textId="3FDD14B8" w:rsidR="00BA43E7" w:rsidRDefault="00946E44">
    <w:r>
      <w:rPr>
        <w:noProof/>
      </w:rPr>
      <mc:AlternateContent>
        <mc:Choice Requires="wps">
          <w:drawing>
            <wp:anchor distT="0" distB="0" distL="114300" distR="114300" simplePos="0" relativeHeight="251652608" behindDoc="0" locked="0" layoutInCell="1" hidden="0" allowOverlap="1" wp14:anchorId="66F4AAAF" wp14:editId="49F2BBD1">
              <wp:simplePos x="0" y="0"/>
              <wp:positionH relativeFrom="column">
                <wp:posOffset>781050</wp:posOffset>
              </wp:positionH>
              <wp:positionV relativeFrom="paragraph">
                <wp:posOffset>146050</wp:posOffset>
              </wp:positionV>
              <wp:extent cx="3759835" cy="1581150"/>
              <wp:effectExtent l="0" t="0" r="0" b="0"/>
              <wp:wrapNone/>
              <wp:docPr id="64" name="Rectangle 6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759835" cy="1581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85F4B0" w14:textId="77777777" w:rsidR="009D4F95" w:rsidRDefault="009D4F95" w:rsidP="009D4F95">
                          <w:proofErr w:type="spellStart"/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48"/>
                            </w:rPr>
                            <w:t>Lowedges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48"/>
                            </w:rPr>
                            <w:t xml:space="preserve"> Junior Academy</w:t>
                          </w:r>
                        </w:p>
                        <w:p w14:paraId="5C08B28B" w14:textId="77777777" w:rsidR="009D4F95" w:rsidRDefault="009D4F95" w:rsidP="009D4F95"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Principal: Lindsay Jones BA (Hons)</w:t>
                          </w:r>
                        </w:p>
                        <w:p w14:paraId="54B65796" w14:textId="619C8490" w:rsidR="009D4F95" w:rsidRDefault="009D4F95" w:rsidP="009D4F95"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Chair of Governors: </w:t>
                          </w:r>
                          <w:r w:rsidR="00FC65D3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>Clive Opie</w:t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  </w:t>
                          </w:r>
                        </w:p>
                        <w:p w14:paraId="724AEE34" w14:textId="77777777" w:rsidR="009D4F95" w:rsidRDefault="009D4F95" w:rsidP="009D4F95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</w:rPr>
                            <w:t xml:space="preserve">CEO: Rebecca Scutt BSc (Hons) PGCE  </w:t>
                          </w:r>
                        </w:p>
                        <w:p w14:paraId="1F26D98D" w14:textId="77777777" w:rsidR="00BA43E7" w:rsidRDefault="00BA43E7">
                          <w:pPr>
                            <w:textDirection w:val="btLr"/>
                          </w:pPr>
                        </w:p>
                        <w:p w14:paraId="3074BAEF" w14:textId="77777777" w:rsidR="00BA43E7" w:rsidRDefault="00BA43E7">
                          <w:pPr>
                            <w:textDirection w:val="btLr"/>
                          </w:pPr>
                        </w:p>
                        <w:p w14:paraId="09342BF5" w14:textId="77777777" w:rsidR="00BA43E7" w:rsidRDefault="00BA43E7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</w:rPr>
                            <w:tab/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</w:rPr>
                            <w:tab/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</w:rPr>
                            <w:tab/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8"/>
                            </w:rPr>
                            <w:tab/>
                          </w:r>
                        </w:p>
                        <w:p w14:paraId="31871445" w14:textId="77777777" w:rsidR="00BA43E7" w:rsidRDefault="00BA43E7">
                          <w:pPr>
                            <w:textDirection w:val="btLr"/>
                          </w:pPr>
                        </w:p>
                        <w:p w14:paraId="262172BC" w14:textId="77777777" w:rsidR="00BA43E7" w:rsidRDefault="00BA43E7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rect w14:anchorId="66F4AAAF" id="Rectangle 64" o:spid="_x0000_s1027" style="position:absolute;margin-left:61.5pt;margin-top:11.5pt;width:296.05pt;height:124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" filled="f" stroked="f">
              <v:textbox inset="2.53958mm,1.2694mm,2.53958mm,1.2694mm">
                <w:txbxContent>
                  <w:p w14:paraId="0685F4B0" w14:textId="77777777" w:rsidR="009D4F95" w:rsidRDefault="009D4F95" w:rsidP="009D4F95">
                    <w:proofErr w:type="spellStart"/>
                    <w:r>
                      <w:rPr>
                        <w:rFonts w:ascii="Calibri" w:eastAsia="Calibri" w:hAnsi="Calibri" w:cs="Calibri"/>
                        <w:color w:val="000000"/>
                        <w:sz w:val="48"/>
                      </w:rPr>
                      <w:t>Lowedges</w:t>
                    </w:r>
                    <w:proofErr w:type="spellEnd"/>
                    <w:r>
                      <w:rPr>
                        <w:rFonts w:ascii="Calibri" w:eastAsia="Calibri" w:hAnsi="Calibri" w:cs="Calibri"/>
                        <w:color w:val="000000"/>
                        <w:sz w:val="48"/>
                      </w:rPr>
                      <w:t xml:space="preserve"> Junior Academy</w:t>
                    </w:r>
                  </w:p>
                  <w:p w14:paraId="5C08B28B" w14:textId="77777777" w:rsidR="009D4F95" w:rsidRDefault="009D4F95" w:rsidP="009D4F95"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Principal: Lindsay Jones BA (Hons)</w:t>
                    </w:r>
                  </w:p>
                  <w:p w14:paraId="54B65796" w14:textId="619C8490" w:rsidR="009D4F95" w:rsidRDefault="009D4F95" w:rsidP="009D4F95"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Chair of Governors: </w:t>
                    </w:r>
                    <w:r w:rsidR="00FC65D3"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>Clive Opie</w:t>
                    </w: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  </w:t>
                    </w:r>
                  </w:p>
                  <w:p w14:paraId="724AEE34" w14:textId="77777777" w:rsidR="009D4F95" w:rsidRDefault="009D4F95" w:rsidP="009D4F95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20"/>
                      </w:rPr>
                      <w:t xml:space="preserve">CEO: Rebecca Scutt BSc (Hons) PGCE  </w:t>
                    </w:r>
                  </w:p>
                  <w:p w14:paraId="1F26D98D" w14:textId="77777777" w:rsidR="00BA43E7" w:rsidRDefault="00BA43E7">
                    <w:pPr>
                      <w:textDirection w:val="btLr"/>
                    </w:pPr>
                  </w:p>
                  <w:p w14:paraId="3074BAEF" w14:textId="77777777" w:rsidR="00BA43E7" w:rsidRDefault="00BA43E7">
                    <w:pPr>
                      <w:textDirection w:val="btLr"/>
                    </w:pPr>
                  </w:p>
                  <w:p w14:paraId="09342BF5" w14:textId="77777777" w:rsidR="00BA43E7" w:rsidRDefault="00BA43E7">
                    <w:pPr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18"/>
                      </w:rPr>
                      <w:tab/>
                    </w:r>
                    <w:r>
                      <w:rPr>
                        <w:rFonts w:ascii="Calibri" w:eastAsia="Calibri" w:hAnsi="Calibri" w:cs="Calibri"/>
                        <w:color w:val="000000"/>
                        <w:sz w:val="18"/>
                      </w:rPr>
                      <w:tab/>
                    </w:r>
                    <w:r>
                      <w:rPr>
                        <w:rFonts w:ascii="Calibri" w:eastAsia="Calibri" w:hAnsi="Calibri" w:cs="Calibri"/>
                        <w:color w:val="000000"/>
                        <w:sz w:val="18"/>
                      </w:rPr>
                      <w:tab/>
                    </w:r>
                    <w:r>
                      <w:rPr>
                        <w:rFonts w:ascii="Calibri" w:eastAsia="Calibri" w:hAnsi="Calibri" w:cs="Calibri"/>
                        <w:color w:val="000000"/>
                        <w:sz w:val="18"/>
                      </w:rPr>
                      <w:tab/>
                    </w:r>
                  </w:p>
                  <w:p w14:paraId="31871445" w14:textId="77777777" w:rsidR="00BA43E7" w:rsidRDefault="00BA43E7">
                    <w:pPr>
                      <w:textDirection w:val="btLr"/>
                    </w:pPr>
                  </w:p>
                  <w:p w14:paraId="262172BC" w14:textId="77777777" w:rsidR="00BA43E7" w:rsidRDefault="00BA43E7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14:paraId="060F87B6" w14:textId="79C68DDA" w:rsidR="00BA43E7" w:rsidRDefault="009459F0">
    <w:r>
      <w:rPr>
        <w:noProof/>
      </w:rPr>
      <w:drawing>
        <wp:anchor distT="0" distB="0" distL="114300" distR="114300" simplePos="0" relativeHeight="251654656" behindDoc="0" locked="0" layoutInCell="1" hidden="0" allowOverlap="1" wp14:anchorId="4561303C" wp14:editId="3900CB3F">
          <wp:simplePos x="0" y="0"/>
          <wp:positionH relativeFrom="margin">
            <wp:align>right</wp:align>
          </wp:positionH>
          <wp:positionV relativeFrom="paragraph">
            <wp:posOffset>14605</wp:posOffset>
          </wp:positionV>
          <wp:extent cx="838200" cy="838200"/>
          <wp:effectExtent l="0" t="0" r="0" b="0"/>
          <wp:wrapSquare wrapText="bothSides" distT="0" distB="0" distL="114300" distR="114300"/>
          <wp:docPr id="66" name="image4.png" descr="ACET Logo 3 dots black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 descr="ACET Logo 3 dots black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8200" cy="8382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D60139" w14:textId="039A305E" w:rsidR="00BA43E7" w:rsidRDefault="00BA43E7"/>
  <w:p w14:paraId="58F9B2B6" w14:textId="25A9507D" w:rsidR="00BA43E7" w:rsidRDefault="00BA43E7"/>
  <w:p w14:paraId="7E49C322" w14:textId="6BE98CAC" w:rsidR="00BA43E7" w:rsidRDefault="00BA43E7">
    <w:pPr>
      <w:jc w:val="center"/>
    </w:pPr>
  </w:p>
  <w:p w14:paraId="6ECFF971" w14:textId="77777777" w:rsidR="00BA43E7" w:rsidRDefault="00BA43E7">
    <w:pPr>
      <w:jc w:val="center"/>
    </w:pPr>
  </w:p>
  <w:p w14:paraId="3BA15B43" w14:textId="604749A5" w:rsidR="00BA43E7" w:rsidRDefault="00BA43E7"/>
  <w:p w14:paraId="3836F2E1" w14:textId="3283BE02" w:rsidR="00BA43E7" w:rsidRDefault="00BA43E7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rFonts w:eastAsia="Arial"/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C7042"/>
    <w:multiLevelType w:val="hybridMultilevel"/>
    <w:tmpl w:val="CAAA5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8C418D"/>
    <w:multiLevelType w:val="hybridMultilevel"/>
    <w:tmpl w:val="FA48461E"/>
    <w:lvl w:ilvl="0" w:tplc="39700802">
      <w:start w:val="1"/>
      <w:numFmt w:val="bullet"/>
      <w:lvlText w:val="•"/>
      <w:lvlJc w:val="left"/>
      <w:pPr>
        <w:ind w:left="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D704A84">
      <w:start w:val="1"/>
      <w:numFmt w:val="bullet"/>
      <w:lvlText w:val="o"/>
      <w:lvlJc w:val="left"/>
      <w:pPr>
        <w:ind w:left="12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258FB2E">
      <w:start w:val="1"/>
      <w:numFmt w:val="bullet"/>
      <w:lvlText w:val="▪"/>
      <w:lvlJc w:val="left"/>
      <w:pPr>
        <w:ind w:left="19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D360BDE">
      <w:start w:val="1"/>
      <w:numFmt w:val="bullet"/>
      <w:lvlText w:val="•"/>
      <w:lvlJc w:val="left"/>
      <w:pPr>
        <w:ind w:left="2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6881268">
      <w:start w:val="1"/>
      <w:numFmt w:val="bullet"/>
      <w:lvlText w:val="o"/>
      <w:lvlJc w:val="left"/>
      <w:pPr>
        <w:ind w:left="34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8164418">
      <w:start w:val="1"/>
      <w:numFmt w:val="bullet"/>
      <w:lvlText w:val="▪"/>
      <w:lvlJc w:val="left"/>
      <w:pPr>
        <w:ind w:left="41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6AA77DE">
      <w:start w:val="1"/>
      <w:numFmt w:val="bullet"/>
      <w:lvlText w:val="•"/>
      <w:lvlJc w:val="left"/>
      <w:pPr>
        <w:ind w:left="4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900098C">
      <w:start w:val="1"/>
      <w:numFmt w:val="bullet"/>
      <w:lvlText w:val="o"/>
      <w:lvlJc w:val="left"/>
      <w:pPr>
        <w:ind w:left="55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F26EF74">
      <w:start w:val="1"/>
      <w:numFmt w:val="bullet"/>
      <w:lvlText w:val="▪"/>
      <w:lvlJc w:val="left"/>
      <w:pPr>
        <w:ind w:left="63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n-GB" w:vendorID="64" w:dllVersion="131078" w:nlCheck="1" w:checkStyle="0"/>
  <w:proofState w:spelling="clean" w:grammar="clean"/>
  <w:defaultTabStop w:val="720"/>
  <w:evenAndOddHeaders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7DB"/>
    <w:rsid w:val="00002E69"/>
    <w:rsid w:val="00005189"/>
    <w:rsid w:val="00007F55"/>
    <w:rsid w:val="00011531"/>
    <w:rsid w:val="00020B98"/>
    <w:rsid w:val="0002481D"/>
    <w:rsid w:val="00024D95"/>
    <w:rsid w:val="00042321"/>
    <w:rsid w:val="00050E61"/>
    <w:rsid w:val="000617AA"/>
    <w:rsid w:val="000632C6"/>
    <w:rsid w:val="0006568C"/>
    <w:rsid w:val="0006620F"/>
    <w:rsid w:val="00071777"/>
    <w:rsid w:val="00076701"/>
    <w:rsid w:val="00083E07"/>
    <w:rsid w:val="00090368"/>
    <w:rsid w:val="000A601E"/>
    <w:rsid w:val="000A658C"/>
    <w:rsid w:val="000B2E0A"/>
    <w:rsid w:val="000C6493"/>
    <w:rsid w:val="000D3254"/>
    <w:rsid w:val="000D3849"/>
    <w:rsid w:val="000F06ED"/>
    <w:rsid w:val="000F5A99"/>
    <w:rsid w:val="00105872"/>
    <w:rsid w:val="00106141"/>
    <w:rsid w:val="00120C19"/>
    <w:rsid w:val="001224AA"/>
    <w:rsid w:val="0013375D"/>
    <w:rsid w:val="00141438"/>
    <w:rsid w:val="0014644A"/>
    <w:rsid w:val="001518C9"/>
    <w:rsid w:val="001533FF"/>
    <w:rsid w:val="001762B3"/>
    <w:rsid w:val="00184746"/>
    <w:rsid w:val="0018558D"/>
    <w:rsid w:val="001873FE"/>
    <w:rsid w:val="0019113B"/>
    <w:rsid w:val="001A0595"/>
    <w:rsid w:val="001A2EE2"/>
    <w:rsid w:val="001A36EB"/>
    <w:rsid w:val="001B103C"/>
    <w:rsid w:val="001B6723"/>
    <w:rsid w:val="001B7C9D"/>
    <w:rsid w:val="001C0517"/>
    <w:rsid w:val="001C1847"/>
    <w:rsid w:val="001C3A86"/>
    <w:rsid w:val="001D2D04"/>
    <w:rsid w:val="001D743A"/>
    <w:rsid w:val="001E1EB4"/>
    <w:rsid w:val="001E71F3"/>
    <w:rsid w:val="001F3653"/>
    <w:rsid w:val="001F4408"/>
    <w:rsid w:val="001F5428"/>
    <w:rsid w:val="001F6EBA"/>
    <w:rsid w:val="00203722"/>
    <w:rsid w:val="00220285"/>
    <w:rsid w:val="00225E43"/>
    <w:rsid w:val="00242F67"/>
    <w:rsid w:val="002468A5"/>
    <w:rsid w:val="00251FD0"/>
    <w:rsid w:val="002573A8"/>
    <w:rsid w:val="002646E0"/>
    <w:rsid w:val="002651A4"/>
    <w:rsid w:val="00267383"/>
    <w:rsid w:val="00282870"/>
    <w:rsid w:val="002877CB"/>
    <w:rsid w:val="002C3187"/>
    <w:rsid w:val="002D1948"/>
    <w:rsid w:val="002D1B4F"/>
    <w:rsid w:val="002D1E16"/>
    <w:rsid w:val="002E27D5"/>
    <w:rsid w:val="00300DA6"/>
    <w:rsid w:val="00303DC7"/>
    <w:rsid w:val="00314A47"/>
    <w:rsid w:val="00327AC9"/>
    <w:rsid w:val="003306D3"/>
    <w:rsid w:val="003309D3"/>
    <w:rsid w:val="0034394E"/>
    <w:rsid w:val="003524DE"/>
    <w:rsid w:val="00357C44"/>
    <w:rsid w:val="00372B06"/>
    <w:rsid w:val="00375110"/>
    <w:rsid w:val="003876CB"/>
    <w:rsid w:val="003A2F52"/>
    <w:rsid w:val="003A37BA"/>
    <w:rsid w:val="003A7ACC"/>
    <w:rsid w:val="003B1D80"/>
    <w:rsid w:val="003C1466"/>
    <w:rsid w:val="003C5093"/>
    <w:rsid w:val="003E0B92"/>
    <w:rsid w:val="003E3C67"/>
    <w:rsid w:val="003F4B47"/>
    <w:rsid w:val="003F7A1A"/>
    <w:rsid w:val="00402ED6"/>
    <w:rsid w:val="00410ACF"/>
    <w:rsid w:val="00437E64"/>
    <w:rsid w:val="00452C75"/>
    <w:rsid w:val="00464710"/>
    <w:rsid w:val="00466D64"/>
    <w:rsid w:val="004713E2"/>
    <w:rsid w:val="004768A8"/>
    <w:rsid w:val="00476D79"/>
    <w:rsid w:val="004778BC"/>
    <w:rsid w:val="00486925"/>
    <w:rsid w:val="00486B22"/>
    <w:rsid w:val="004A6F7D"/>
    <w:rsid w:val="004B1B53"/>
    <w:rsid w:val="004C443B"/>
    <w:rsid w:val="004C7611"/>
    <w:rsid w:val="004D0CD0"/>
    <w:rsid w:val="004D7004"/>
    <w:rsid w:val="004E26F3"/>
    <w:rsid w:val="005012EB"/>
    <w:rsid w:val="00524E5B"/>
    <w:rsid w:val="005344A0"/>
    <w:rsid w:val="0053527B"/>
    <w:rsid w:val="00545D7E"/>
    <w:rsid w:val="0054756A"/>
    <w:rsid w:val="00557226"/>
    <w:rsid w:val="005839B9"/>
    <w:rsid w:val="0058688E"/>
    <w:rsid w:val="00594715"/>
    <w:rsid w:val="00596368"/>
    <w:rsid w:val="00597264"/>
    <w:rsid w:val="005A0165"/>
    <w:rsid w:val="005C2A5B"/>
    <w:rsid w:val="005C2EC8"/>
    <w:rsid w:val="005C36AF"/>
    <w:rsid w:val="005D2B2B"/>
    <w:rsid w:val="005D3B3A"/>
    <w:rsid w:val="005E210A"/>
    <w:rsid w:val="005E3ACB"/>
    <w:rsid w:val="005F381F"/>
    <w:rsid w:val="005F3C85"/>
    <w:rsid w:val="005F3DA7"/>
    <w:rsid w:val="006007C7"/>
    <w:rsid w:val="00610A89"/>
    <w:rsid w:val="0061605B"/>
    <w:rsid w:val="00650AB4"/>
    <w:rsid w:val="00665C3D"/>
    <w:rsid w:val="00670910"/>
    <w:rsid w:val="00680175"/>
    <w:rsid w:val="00681301"/>
    <w:rsid w:val="006822A4"/>
    <w:rsid w:val="00682D0A"/>
    <w:rsid w:val="0068600F"/>
    <w:rsid w:val="0068748B"/>
    <w:rsid w:val="006C0832"/>
    <w:rsid w:val="006D1CF8"/>
    <w:rsid w:val="006D24FA"/>
    <w:rsid w:val="006D4EBD"/>
    <w:rsid w:val="006D5511"/>
    <w:rsid w:val="006D57C6"/>
    <w:rsid w:val="006D7291"/>
    <w:rsid w:val="006D764F"/>
    <w:rsid w:val="006E23C5"/>
    <w:rsid w:val="007041C8"/>
    <w:rsid w:val="007041E5"/>
    <w:rsid w:val="00707B01"/>
    <w:rsid w:val="0072389C"/>
    <w:rsid w:val="00751DC0"/>
    <w:rsid w:val="00763E51"/>
    <w:rsid w:val="00764B37"/>
    <w:rsid w:val="0076567A"/>
    <w:rsid w:val="0076683F"/>
    <w:rsid w:val="0077067F"/>
    <w:rsid w:val="007752D1"/>
    <w:rsid w:val="0077589D"/>
    <w:rsid w:val="00776FF1"/>
    <w:rsid w:val="00782568"/>
    <w:rsid w:val="0079651F"/>
    <w:rsid w:val="00797127"/>
    <w:rsid w:val="007971F7"/>
    <w:rsid w:val="007B0D6E"/>
    <w:rsid w:val="007B50CE"/>
    <w:rsid w:val="007D0D85"/>
    <w:rsid w:val="007E7F57"/>
    <w:rsid w:val="007F04D4"/>
    <w:rsid w:val="007F26BC"/>
    <w:rsid w:val="007F5881"/>
    <w:rsid w:val="007F719A"/>
    <w:rsid w:val="0080082C"/>
    <w:rsid w:val="00817542"/>
    <w:rsid w:val="00825283"/>
    <w:rsid w:val="00832188"/>
    <w:rsid w:val="0083755E"/>
    <w:rsid w:val="00837BB4"/>
    <w:rsid w:val="00844802"/>
    <w:rsid w:val="00876178"/>
    <w:rsid w:val="0088217B"/>
    <w:rsid w:val="008A407C"/>
    <w:rsid w:val="008A490F"/>
    <w:rsid w:val="008B6AB9"/>
    <w:rsid w:val="008D279A"/>
    <w:rsid w:val="008D45CE"/>
    <w:rsid w:val="008D5DA7"/>
    <w:rsid w:val="008E70AC"/>
    <w:rsid w:val="008F3813"/>
    <w:rsid w:val="008F5689"/>
    <w:rsid w:val="00907015"/>
    <w:rsid w:val="00916529"/>
    <w:rsid w:val="0092542D"/>
    <w:rsid w:val="0093367E"/>
    <w:rsid w:val="00937867"/>
    <w:rsid w:val="00943E7C"/>
    <w:rsid w:val="009451E2"/>
    <w:rsid w:val="009459F0"/>
    <w:rsid w:val="00946E44"/>
    <w:rsid w:val="009511C9"/>
    <w:rsid w:val="00960A95"/>
    <w:rsid w:val="0097443C"/>
    <w:rsid w:val="00976238"/>
    <w:rsid w:val="0099314B"/>
    <w:rsid w:val="00994E1A"/>
    <w:rsid w:val="009950D7"/>
    <w:rsid w:val="009A4F73"/>
    <w:rsid w:val="009A5522"/>
    <w:rsid w:val="009B0A9D"/>
    <w:rsid w:val="009B2AB7"/>
    <w:rsid w:val="009B6C6B"/>
    <w:rsid w:val="009B7A47"/>
    <w:rsid w:val="009C64E2"/>
    <w:rsid w:val="009D171F"/>
    <w:rsid w:val="009D350D"/>
    <w:rsid w:val="009D4F95"/>
    <w:rsid w:val="009E1674"/>
    <w:rsid w:val="009E29EE"/>
    <w:rsid w:val="009E6B04"/>
    <w:rsid w:val="009F1023"/>
    <w:rsid w:val="009F37EA"/>
    <w:rsid w:val="009F4E53"/>
    <w:rsid w:val="009F6684"/>
    <w:rsid w:val="00A0474D"/>
    <w:rsid w:val="00A0673F"/>
    <w:rsid w:val="00A10499"/>
    <w:rsid w:val="00A12A92"/>
    <w:rsid w:val="00A20545"/>
    <w:rsid w:val="00A27564"/>
    <w:rsid w:val="00A30DE5"/>
    <w:rsid w:val="00A319DF"/>
    <w:rsid w:val="00A342C4"/>
    <w:rsid w:val="00A37C37"/>
    <w:rsid w:val="00A56FD9"/>
    <w:rsid w:val="00A57DA8"/>
    <w:rsid w:val="00A618DD"/>
    <w:rsid w:val="00A7556F"/>
    <w:rsid w:val="00A76CFE"/>
    <w:rsid w:val="00A82A11"/>
    <w:rsid w:val="00A82BD7"/>
    <w:rsid w:val="00A86875"/>
    <w:rsid w:val="00A91692"/>
    <w:rsid w:val="00A95460"/>
    <w:rsid w:val="00AA7351"/>
    <w:rsid w:val="00AB50E3"/>
    <w:rsid w:val="00AC307E"/>
    <w:rsid w:val="00AD012A"/>
    <w:rsid w:val="00AD47A3"/>
    <w:rsid w:val="00AD487B"/>
    <w:rsid w:val="00AE1AD6"/>
    <w:rsid w:val="00AE7E10"/>
    <w:rsid w:val="00AF1B55"/>
    <w:rsid w:val="00AF26AE"/>
    <w:rsid w:val="00B001C6"/>
    <w:rsid w:val="00B02BA5"/>
    <w:rsid w:val="00B0340C"/>
    <w:rsid w:val="00B20764"/>
    <w:rsid w:val="00B21701"/>
    <w:rsid w:val="00B237CB"/>
    <w:rsid w:val="00B25E2C"/>
    <w:rsid w:val="00B25E62"/>
    <w:rsid w:val="00B35AC1"/>
    <w:rsid w:val="00B424F0"/>
    <w:rsid w:val="00B625DC"/>
    <w:rsid w:val="00B669D1"/>
    <w:rsid w:val="00B71B07"/>
    <w:rsid w:val="00B71B56"/>
    <w:rsid w:val="00B725D5"/>
    <w:rsid w:val="00B73857"/>
    <w:rsid w:val="00B839F9"/>
    <w:rsid w:val="00B91BF9"/>
    <w:rsid w:val="00B96381"/>
    <w:rsid w:val="00BA43E7"/>
    <w:rsid w:val="00BA542E"/>
    <w:rsid w:val="00BC272A"/>
    <w:rsid w:val="00BD00C9"/>
    <w:rsid w:val="00BD4530"/>
    <w:rsid w:val="00BF185C"/>
    <w:rsid w:val="00C022F6"/>
    <w:rsid w:val="00C06868"/>
    <w:rsid w:val="00C06F47"/>
    <w:rsid w:val="00C12AE4"/>
    <w:rsid w:val="00C32AB0"/>
    <w:rsid w:val="00C41F33"/>
    <w:rsid w:val="00C47F6C"/>
    <w:rsid w:val="00C64EAE"/>
    <w:rsid w:val="00C7294A"/>
    <w:rsid w:val="00C834A8"/>
    <w:rsid w:val="00C87BAA"/>
    <w:rsid w:val="00C9742F"/>
    <w:rsid w:val="00CB362E"/>
    <w:rsid w:val="00CC17C9"/>
    <w:rsid w:val="00CC5E40"/>
    <w:rsid w:val="00CD16E0"/>
    <w:rsid w:val="00CD6A7C"/>
    <w:rsid w:val="00CE1792"/>
    <w:rsid w:val="00CF5092"/>
    <w:rsid w:val="00D10461"/>
    <w:rsid w:val="00D107DB"/>
    <w:rsid w:val="00D35793"/>
    <w:rsid w:val="00D36934"/>
    <w:rsid w:val="00D3795E"/>
    <w:rsid w:val="00D50188"/>
    <w:rsid w:val="00D54845"/>
    <w:rsid w:val="00D54B25"/>
    <w:rsid w:val="00D57B28"/>
    <w:rsid w:val="00D62C99"/>
    <w:rsid w:val="00D63318"/>
    <w:rsid w:val="00D737A5"/>
    <w:rsid w:val="00D77166"/>
    <w:rsid w:val="00D909DA"/>
    <w:rsid w:val="00D91114"/>
    <w:rsid w:val="00DA2572"/>
    <w:rsid w:val="00DB072C"/>
    <w:rsid w:val="00DB45E1"/>
    <w:rsid w:val="00DB58C8"/>
    <w:rsid w:val="00DC0261"/>
    <w:rsid w:val="00DD0609"/>
    <w:rsid w:val="00DD55CE"/>
    <w:rsid w:val="00DF6780"/>
    <w:rsid w:val="00E02532"/>
    <w:rsid w:val="00E06C46"/>
    <w:rsid w:val="00E12761"/>
    <w:rsid w:val="00E12BAB"/>
    <w:rsid w:val="00E26BB2"/>
    <w:rsid w:val="00E31915"/>
    <w:rsid w:val="00E3544B"/>
    <w:rsid w:val="00E357A6"/>
    <w:rsid w:val="00E3583E"/>
    <w:rsid w:val="00E371DC"/>
    <w:rsid w:val="00E37F2B"/>
    <w:rsid w:val="00E40A3C"/>
    <w:rsid w:val="00E44FF0"/>
    <w:rsid w:val="00E516DC"/>
    <w:rsid w:val="00E7058C"/>
    <w:rsid w:val="00E75215"/>
    <w:rsid w:val="00E924E1"/>
    <w:rsid w:val="00E95413"/>
    <w:rsid w:val="00E97EA9"/>
    <w:rsid w:val="00EA0D28"/>
    <w:rsid w:val="00EA1443"/>
    <w:rsid w:val="00EA1AAB"/>
    <w:rsid w:val="00EA25E6"/>
    <w:rsid w:val="00EA48B3"/>
    <w:rsid w:val="00EB5160"/>
    <w:rsid w:val="00EB56AF"/>
    <w:rsid w:val="00EC02ED"/>
    <w:rsid w:val="00EC02FC"/>
    <w:rsid w:val="00EC1A30"/>
    <w:rsid w:val="00EC5B1B"/>
    <w:rsid w:val="00EC694C"/>
    <w:rsid w:val="00EF2915"/>
    <w:rsid w:val="00EF57C3"/>
    <w:rsid w:val="00F01C5C"/>
    <w:rsid w:val="00F12BAB"/>
    <w:rsid w:val="00F1717B"/>
    <w:rsid w:val="00F23586"/>
    <w:rsid w:val="00F427C2"/>
    <w:rsid w:val="00F437DD"/>
    <w:rsid w:val="00F451A2"/>
    <w:rsid w:val="00F5059D"/>
    <w:rsid w:val="00F61450"/>
    <w:rsid w:val="00F63844"/>
    <w:rsid w:val="00F64A54"/>
    <w:rsid w:val="00F64DAC"/>
    <w:rsid w:val="00F708CB"/>
    <w:rsid w:val="00F81FB6"/>
    <w:rsid w:val="00F914D9"/>
    <w:rsid w:val="00F92C3C"/>
    <w:rsid w:val="00FA0945"/>
    <w:rsid w:val="00FA278F"/>
    <w:rsid w:val="00FA4FFF"/>
    <w:rsid w:val="00FC12BC"/>
    <w:rsid w:val="00FC3334"/>
    <w:rsid w:val="00FC65D3"/>
    <w:rsid w:val="00FD360D"/>
    <w:rsid w:val="00FD797A"/>
    <w:rsid w:val="00FE4726"/>
    <w:rsid w:val="00FF4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8712834"/>
  <w15:docId w15:val="{628D47BC-4572-4776-B450-4575288C2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30C"/>
    <w:rPr>
      <w:rFonts w:eastAsia="Times New Roman"/>
      <w:szCs w:val="20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7630C"/>
    <w:pPr>
      <w:keepNext/>
      <w:outlineLvl w:val="1"/>
    </w:pPr>
    <w:rPr>
      <w:b/>
      <w:bCs/>
      <w:sz w:val="40"/>
      <w:szCs w:val="1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630C"/>
    <w:pPr>
      <w:spacing w:beforeAutospacing="1"/>
      <w:jc w:val="both"/>
    </w:pPr>
    <w:rPr>
      <w:rFonts w:ascii="Tahoma" w:eastAsiaTheme="minorHAnsi" w:hAnsi="Tahoma" w:cs="Tahoma"/>
      <w:b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30C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9"/>
    <w:rsid w:val="0087630C"/>
    <w:rPr>
      <w:rFonts w:ascii="Arial" w:eastAsia="Times New Roman" w:hAnsi="Arial" w:cs="Arial"/>
      <w:bCs/>
      <w:sz w:val="40"/>
      <w:szCs w:val="16"/>
    </w:rPr>
  </w:style>
  <w:style w:type="paragraph" w:styleId="BodyText">
    <w:name w:val="Body Text"/>
    <w:basedOn w:val="Normal"/>
    <w:link w:val="BodyTextChar"/>
    <w:uiPriority w:val="99"/>
    <w:rsid w:val="0087630C"/>
    <w:rPr>
      <w:rFonts w:ascii="Arial Black" w:hAnsi="Arial Black"/>
      <w:sz w:val="22"/>
      <w:szCs w:val="16"/>
    </w:rPr>
  </w:style>
  <w:style w:type="character" w:customStyle="1" w:styleId="BodyTextChar">
    <w:name w:val="Body Text Char"/>
    <w:basedOn w:val="DefaultParagraphFont"/>
    <w:link w:val="BodyText"/>
    <w:uiPriority w:val="99"/>
    <w:rsid w:val="0087630C"/>
    <w:rPr>
      <w:rFonts w:ascii="Arial Black" w:eastAsia="Times New Roman" w:hAnsi="Arial Black" w:cs="Arial"/>
      <w:b w:val="0"/>
      <w:szCs w:val="16"/>
    </w:rPr>
  </w:style>
  <w:style w:type="paragraph" w:styleId="Header">
    <w:name w:val="header"/>
    <w:basedOn w:val="Normal"/>
    <w:link w:val="HeaderChar"/>
    <w:rsid w:val="0087630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87630C"/>
    <w:rPr>
      <w:rFonts w:ascii="Arial" w:eastAsia="Times New Roman" w:hAnsi="Arial" w:cs="Arial"/>
      <w:b w:val="0"/>
      <w:sz w:val="24"/>
      <w:szCs w:val="20"/>
    </w:rPr>
  </w:style>
  <w:style w:type="paragraph" w:styleId="Footer">
    <w:name w:val="footer"/>
    <w:basedOn w:val="Normal"/>
    <w:link w:val="FooterChar"/>
    <w:uiPriority w:val="99"/>
    <w:rsid w:val="0087630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7630C"/>
    <w:rPr>
      <w:rFonts w:ascii="Arial" w:eastAsia="Times New Roman" w:hAnsi="Arial" w:cs="Arial"/>
      <w:b w:val="0"/>
      <w:sz w:val="24"/>
      <w:szCs w:val="20"/>
    </w:rPr>
  </w:style>
  <w:style w:type="character" w:styleId="Strong">
    <w:name w:val="Strong"/>
    <w:uiPriority w:val="99"/>
    <w:qFormat/>
    <w:rsid w:val="0087630C"/>
    <w:rPr>
      <w:rFonts w:cs="Times New Roman"/>
      <w:b w:val="0"/>
      <w:bCs/>
    </w:rPr>
  </w:style>
  <w:style w:type="character" w:styleId="Hyperlink">
    <w:name w:val="Hyperlink"/>
    <w:basedOn w:val="DefaultParagraphFont"/>
    <w:uiPriority w:val="99"/>
    <w:unhideWhenUsed/>
    <w:rsid w:val="00D4162F"/>
    <w:rPr>
      <w:color w:val="0000FF" w:themeColor="hyperlink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Emphasis">
    <w:name w:val="Emphasis"/>
    <w:basedOn w:val="DefaultParagraphFont"/>
    <w:uiPriority w:val="20"/>
    <w:qFormat/>
    <w:rsid w:val="008A490F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CB362E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D012A"/>
    <w:rPr>
      <w:rFonts w:ascii="Times New Roman" w:hAnsi="Times New Roman" w:cs="Times New Roman"/>
      <w:szCs w:val="24"/>
    </w:rPr>
  </w:style>
  <w:style w:type="paragraph" w:styleId="ListParagraph">
    <w:name w:val="List Paragraph"/>
    <w:basedOn w:val="Normal"/>
    <w:uiPriority w:val="34"/>
    <w:qFormat/>
    <w:rsid w:val="00187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2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4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6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5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9.jpeg"/><Relationship Id="rId5" Type="http://schemas.openxmlformats.org/officeDocument/2006/relationships/image" Target="media/image8.png"/><Relationship Id="rId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OEHqWdA5XO5ghVaXDtWXUlDVfnw==">AMUW2mUpFoye611gvvXtMQ9M82uzngSmUPg6ngV0CEN7bsPAau4+sH+OHEbVxWmrgwVirLridO7A+aPwTsg+mOn6WVkvon9u4UZVMdBCfjIXQl9i+cjBhie2B2UAECZZdQS3ZiS0b8Ya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DAE3ED0-39D2-4B74-A13B-49348A7F9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E932EA33</Template>
  <TotalTime>1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Bolton</dc:creator>
  <cp:keywords/>
  <dc:description/>
  <cp:lastModifiedBy>Chloe.Gosling</cp:lastModifiedBy>
  <cp:revision>2</cp:revision>
  <cp:lastPrinted>2023-09-18T14:32:00Z</cp:lastPrinted>
  <dcterms:created xsi:type="dcterms:W3CDTF">2023-09-22T19:16:00Z</dcterms:created>
  <dcterms:modified xsi:type="dcterms:W3CDTF">2023-09-22T19:16:00Z</dcterms:modified>
</cp:coreProperties>
</file>